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09EE" w:rsidRDefault="00E309EE" w:rsidP="0049241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Паспорт проекта</w:t>
      </w:r>
    </w:p>
    <w:p w:rsidR="00E309EE" w:rsidRDefault="00E309EE" w:rsidP="0049241B">
      <w:pPr>
        <w:jc w:val="center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672"/>
        <w:gridCol w:w="4673"/>
      </w:tblGrid>
      <w:tr w:rsidR="00E309EE" w:rsidRPr="00315BE4" w:rsidTr="006B0CB0">
        <w:tc>
          <w:tcPr>
            <w:tcW w:w="4672" w:type="dxa"/>
          </w:tcPr>
          <w:p w:rsidR="00E309EE" w:rsidRPr="006B0CB0" w:rsidRDefault="00E309EE" w:rsidP="006B0CB0">
            <w:pPr>
              <w:jc w:val="center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Название проекта</w:t>
            </w:r>
          </w:p>
        </w:tc>
        <w:tc>
          <w:tcPr>
            <w:tcW w:w="4673" w:type="dxa"/>
          </w:tcPr>
          <w:p w:rsidR="00E309EE" w:rsidRPr="006B0CB0" w:rsidRDefault="00E309EE" w:rsidP="006B0CB0">
            <w:pPr>
              <w:jc w:val="center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«Здравствуй, сказка!»</w:t>
            </w:r>
          </w:p>
        </w:tc>
      </w:tr>
      <w:tr w:rsidR="00E309EE" w:rsidRPr="00315BE4" w:rsidTr="006B0CB0">
        <w:tc>
          <w:tcPr>
            <w:tcW w:w="4672" w:type="dxa"/>
          </w:tcPr>
          <w:p w:rsidR="00E309EE" w:rsidRPr="006B0CB0" w:rsidRDefault="00E309EE" w:rsidP="006B0CB0">
            <w:pPr>
              <w:jc w:val="center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Тип проекта</w:t>
            </w:r>
          </w:p>
        </w:tc>
        <w:tc>
          <w:tcPr>
            <w:tcW w:w="4673" w:type="dxa"/>
          </w:tcPr>
          <w:p w:rsidR="00E309EE" w:rsidRPr="006B0CB0" w:rsidRDefault="00E309EE" w:rsidP="006B0CB0">
            <w:pPr>
              <w:jc w:val="center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Информационно-творческий проект</w:t>
            </w:r>
          </w:p>
        </w:tc>
      </w:tr>
      <w:tr w:rsidR="00E309EE" w:rsidRPr="00315BE4" w:rsidTr="006B0CB0">
        <w:tc>
          <w:tcPr>
            <w:tcW w:w="4672" w:type="dxa"/>
          </w:tcPr>
          <w:p w:rsidR="00E309EE" w:rsidRPr="006B0CB0" w:rsidRDefault="00E309EE" w:rsidP="006B0CB0">
            <w:pPr>
              <w:jc w:val="center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Автор проекта</w:t>
            </w:r>
          </w:p>
        </w:tc>
        <w:tc>
          <w:tcPr>
            <w:tcW w:w="4673" w:type="dxa"/>
          </w:tcPr>
          <w:p w:rsidR="00E309EE" w:rsidRPr="006B0CB0" w:rsidRDefault="00E309EE" w:rsidP="006B0CB0">
            <w:pPr>
              <w:jc w:val="center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Сухогузова А.А., учитель-логопед МДОУ ЦРР №2 «Радуга Детства»</w:t>
            </w:r>
          </w:p>
        </w:tc>
      </w:tr>
      <w:tr w:rsidR="00E309EE" w:rsidRPr="00315BE4" w:rsidTr="006B0CB0">
        <w:tc>
          <w:tcPr>
            <w:tcW w:w="4672" w:type="dxa"/>
          </w:tcPr>
          <w:p w:rsidR="00E309EE" w:rsidRPr="006B0CB0" w:rsidRDefault="00E309EE" w:rsidP="006B0CB0">
            <w:pPr>
              <w:jc w:val="center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Исполнители</w:t>
            </w:r>
          </w:p>
        </w:tc>
        <w:tc>
          <w:tcPr>
            <w:tcW w:w="4673" w:type="dxa"/>
          </w:tcPr>
          <w:p w:rsidR="00E309EE" w:rsidRPr="006B0CB0" w:rsidRDefault="00E309EE" w:rsidP="006B0CB0">
            <w:pPr>
              <w:jc w:val="both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Воспитанники подготовительной речевой группы, учитель-логопед, воспитатели, родители</w:t>
            </w:r>
          </w:p>
        </w:tc>
      </w:tr>
      <w:tr w:rsidR="00E309EE" w:rsidRPr="00315BE4" w:rsidTr="006B0CB0">
        <w:tc>
          <w:tcPr>
            <w:tcW w:w="4672" w:type="dxa"/>
          </w:tcPr>
          <w:p w:rsidR="00E309EE" w:rsidRPr="006B0CB0" w:rsidRDefault="00E309EE" w:rsidP="006B0CB0">
            <w:pPr>
              <w:jc w:val="center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Возраст детей</w:t>
            </w:r>
          </w:p>
        </w:tc>
        <w:tc>
          <w:tcPr>
            <w:tcW w:w="4673" w:type="dxa"/>
          </w:tcPr>
          <w:p w:rsidR="00E309EE" w:rsidRPr="006B0CB0" w:rsidRDefault="00E309EE" w:rsidP="006B0CB0">
            <w:pPr>
              <w:jc w:val="both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Старший дошкольный возраст (6-7 лет)</w:t>
            </w:r>
          </w:p>
        </w:tc>
      </w:tr>
      <w:tr w:rsidR="00E309EE" w:rsidRPr="00315BE4" w:rsidTr="006B0CB0">
        <w:tc>
          <w:tcPr>
            <w:tcW w:w="4672" w:type="dxa"/>
          </w:tcPr>
          <w:p w:rsidR="00E309EE" w:rsidRPr="006B0CB0" w:rsidRDefault="00E309EE" w:rsidP="006B0CB0">
            <w:pPr>
              <w:jc w:val="center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Продолжительность проектной деятельности</w:t>
            </w:r>
          </w:p>
        </w:tc>
        <w:tc>
          <w:tcPr>
            <w:tcW w:w="4673" w:type="dxa"/>
          </w:tcPr>
          <w:p w:rsidR="00E309EE" w:rsidRPr="006B0CB0" w:rsidRDefault="00E309EE" w:rsidP="006B0CB0">
            <w:pPr>
              <w:jc w:val="both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Краткосрочный проект: с 1.04 по 18.04.2022</w:t>
            </w:r>
          </w:p>
        </w:tc>
      </w:tr>
      <w:tr w:rsidR="00E309EE" w:rsidRPr="00315BE4" w:rsidTr="006B0CB0">
        <w:tc>
          <w:tcPr>
            <w:tcW w:w="4672" w:type="dxa"/>
          </w:tcPr>
          <w:p w:rsidR="00E309EE" w:rsidRPr="006B0CB0" w:rsidRDefault="00E309EE" w:rsidP="006B0CB0">
            <w:pPr>
              <w:jc w:val="center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Проблема</w:t>
            </w:r>
          </w:p>
        </w:tc>
        <w:tc>
          <w:tcPr>
            <w:tcW w:w="4673" w:type="dxa"/>
          </w:tcPr>
          <w:p w:rsidR="00E309EE" w:rsidRPr="006B0CB0" w:rsidRDefault="00E309EE" w:rsidP="006B0CB0">
            <w:pPr>
              <w:jc w:val="both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Необходимость приобщения детей к чтению бесспорна. Книга совершенствует ум ребёнка, помогает овладеть речью, познавать окружающий мир. Современные родители часто жалуются, что дети не любят читать. Всё чаще они проводят время за гаджетами и не желают слушать чтение взрослого или читать самостоятельно.</w:t>
            </w:r>
          </w:p>
        </w:tc>
      </w:tr>
      <w:tr w:rsidR="00E309EE" w:rsidRPr="00315BE4" w:rsidTr="006B0CB0">
        <w:tc>
          <w:tcPr>
            <w:tcW w:w="4672" w:type="dxa"/>
          </w:tcPr>
          <w:p w:rsidR="00E309EE" w:rsidRPr="006B0CB0" w:rsidRDefault="00E309EE" w:rsidP="006B0CB0">
            <w:pPr>
              <w:jc w:val="center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Обоснование актуальности</w:t>
            </w:r>
          </w:p>
        </w:tc>
        <w:tc>
          <w:tcPr>
            <w:tcW w:w="4673" w:type="dxa"/>
          </w:tcPr>
          <w:p w:rsidR="00E309EE" w:rsidRPr="006B0CB0" w:rsidRDefault="00E309EE" w:rsidP="006B0CB0">
            <w:pPr>
              <w:jc w:val="both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Для повышения интереса к книге, любви к чтению мной был разработан проект «Здравствуй, сказка!», развивающий устойчивый интерес к сказке как к произведению искусства. Образные, яркие выражения, сравнения, «сказочные» языковые средства способствующие развитию выразительности речи, а также творчеству самих детей, повышают степень включённости дошкольника в книжную культуру. Читать детям – значит учить их анализировать, размышлять. Чтение помогает развивать логическое мышление, учит понимать причинно-следственную связь. Чтение детям благотворно влияет на развитие творческих способностей. Благодаря такому занятию развивается фантазия и воображение ребенка. Дети, которым родители часто читали книги, в будущем быстрее способны обучаться самостоятельно чтению, а успехи в школе становятся значительно выше.</w:t>
            </w:r>
          </w:p>
        </w:tc>
      </w:tr>
      <w:tr w:rsidR="00E309EE" w:rsidRPr="00315BE4" w:rsidTr="006B0CB0">
        <w:tc>
          <w:tcPr>
            <w:tcW w:w="4672" w:type="dxa"/>
          </w:tcPr>
          <w:p w:rsidR="00E309EE" w:rsidRPr="006B0CB0" w:rsidRDefault="00E309EE" w:rsidP="006B0CB0">
            <w:pPr>
              <w:jc w:val="center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Цель проекта</w:t>
            </w:r>
          </w:p>
        </w:tc>
        <w:tc>
          <w:tcPr>
            <w:tcW w:w="4673" w:type="dxa"/>
          </w:tcPr>
          <w:p w:rsidR="00E309EE" w:rsidRPr="006B0CB0" w:rsidRDefault="00E309EE" w:rsidP="006B0CB0">
            <w:pPr>
              <w:pStyle w:val="ListParagraph"/>
              <w:numPr>
                <w:ilvl w:val="0"/>
                <w:numId w:val="2"/>
              </w:numPr>
              <w:jc w:val="both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Развитие устойчивого интереса к сказке как к произведению искусства;</w:t>
            </w:r>
          </w:p>
          <w:p w:rsidR="00E309EE" w:rsidRPr="006B0CB0" w:rsidRDefault="00E309EE" w:rsidP="006B0CB0">
            <w:pPr>
              <w:pStyle w:val="ListParagraph"/>
              <w:numPr>
                <w:ilvl w:val="0"/>
                <w:numId w:val="2"/>
              </w:numPr>
              <w:jc w:val="both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Раскрытие ценности совместного творчества детей и их родителей.</w:t>
            </w:r>
          </w:p>
        </w:tc>
      </w:tr>
      <w:tr w:rsidR="00E309EE" w:rsidRPr="00315BE4" w:rsidTr="006B0CB0">
        <w:tc>
          <w:tcPr>
            <w:tcW w:w="4672" w:type="dxa"/>
          </w:tcPr>
          <w:p w:rsidR="00E309EE" w:rsidRPr="006B0CB0" w:rsidRDefault="00E309EE" w:rsidP="006B0CB0">
            <w:pPr>
              <w:jc w:val="center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Задачи</w:t>
            </w:r>
          </w:p>
        </w:tc>
        <w:tc>
          <w:tcPr>
            <w:tcW w:w="4673" w:type="dxa"/>
          </w:tcPr>
          <w:p w:rsidR="00E309EE" w:rsidRPr="006B0CB0" w:rsidRDefault="00E309EE" w:rsidP="006B0CB0">
            <w:pPr>
              <w:jc w:val="both"/>
              <w:rPr>
                <w:sz w:val="28"/>
                <w:szCs w:val="28"/>
              </w:rPr>
            </w:pPr>
            <w:r w:rsidRPr="006B0CB0">
              <w:rPr>
                <w:b/>
                <w:bCs/>
                <w:sz w:val="28"/>
                <w:szCs w:val="28"/>
              </w:rPr>
              <w:t>1.Коррекционно–образовательные</w:t>
            </w:r>
            <w:r w:rsidRPr="006B0CB0">
              <w:rPr>
                <w:sz w:val="28"/>
                <w:szCs w:val="28"/>
              </w:rPr>
              <w:t>: учить развивать сюжет, использовать «сказочные» языковые средства; формировать творческое рассказывание, умение раскрывать тему, подчинять свою сказку определённой (основной) мысли. </w:t>
            </w:r>
            <w:r w:rsidRPr="006B0CB0">
              <w:rPr>
                <w:sz w:val="28"/>
                <w:szCs w:val="28"/>
              </w:rPr>
              <w:br/>
            </w:r>
            <w:r w:rsidRPr="006B0CB0">
              <w:rPr>
                <w:b/>
                <w:bCs/>
                <w:sz w:val="28"/>
                <w:szCs w:val="28"/>
              </w:rPr>
              <w:t>2.Коррекционно–развивающие</w:t>
            </w:r>
            <w:r w:rsidRPr="006B0CB0">
              <w:rPr>
                <w:sz w:val="28"/>
                <w:szCs w:val="28"/>
              </w:rPr>
              <w:t>: развивать традиции семейного чтения. </w:t>
            </w:r>
            <w:r w:rsidRPr="006B0CB0">
              <w:rPr>
                <w:sz w:val="28"/>
                <w:szCs w:val="28"/>
              </w:rPr>
              <w:br/>
            </w:r>
            <w:r w:rsidRPr="006B0CB0">
              <w:rPr>
                <w:b/>
                <w:bCs/>
                <w:sz w:val="28"/>
                <w:szCs w:val="28"/>
              </w:rPr>
              <w:t>3. Коррекционно–воспитательные</w:t>
            </w:r>
            <w:r w:rsidRPr="006B0CB0">
              <w:rPr>
                <w:sz w:val="28"/>
                <w:szCs w:val="28"/>
              </w:rPr>
              <w:t>: создавать атмосферу эмоционального комфорта, взаимопонимания и поддержки; прививать умение прийти на помощь в трудную минуту.</w:t>
            </w:r>
          </w:p>
        </w:tc>
      </w:tr>
      <w:tr w:rsidR="00E309EE" w:rsidRPr="00315BE4" w:rsidTr="006B0CB0">
        <w:tc>
          <w:tcPr>
            <w:tcW w:w="4672" w:type="dxa"/>
          </w:tcPr>
          <w:p w:rsidR="00E309EE" w:rsidRPr="006B0CB0" w:rsidRDefault="00E309EE" w:rsidP="006B0CB0">
            <w:pPr>
              <w:jc w:val="center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Этапы</w:t>
            </w:r>
          </w:p>
        </w:tc>
        <w:tc>
          <w:tcPr>
            <w:tcW w:w="4673" w:type="dxa"/>
          </w:tcPr>
          <w:p w:rsidR="00E309EE" w:rsidRPr="006B0CB0" w:rsidRDefault="00E309EE" w:rsidP="006B0CB0">
            <w:pPr>
              <w:pStyle w:val="ListParagraph"/>
              <w:numPr>
                <w:ilvl w:val="0"/>
                <w:numId w:val="3"/>
              </w:numPr>
              <w:jc w:val="both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Подготовительный с 1.04 по 3.04.2022</w:t>
            </w:r>
          </w:p>
          <w:p w:rsidR="00E309EE" w:rsidRPr="006B0CB0" w:rsidRDefault="00E309EE" w:rsidP="006B0CB0">
            <w:pPr>
              <w:pStyle w:val="ListParagraph"/>
              <w:numPr>
                <w:ilvl w:val="0"/>
                <w:numId w:val="3"/>
              </w:numPr>
              <w:jc w:val="both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Основной с 3.04 по 15.04.2022</w:t>
            </w:r>
          </w:p>
          <w:p w:rsidR="00E309EE" w:rsidRPr="006B0CB0" w:rsidRDefault="00E309EE" w:rsidP="006B0CB0">
            <w:pPr>
              <w:pStyle w:val="ListParagraph"/>
              <w:numPr>
                <w:ilvl w:val="0"/>
                <w:numId w:val="3"/>
              </w:numPr>
              <w:jc w:val="both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Заключительный с 15.04 по 18.04.2022</w:t>
            </w:r>
          </w:p>
        </w:tc>
      </w:tr>
      <w:tr w:rsidR="00E309EE" w:rsidRPr="00315BE4" w:rsidTr="006B0CB0">
        <w:tc>
          <w:tcPr>
            <w:tcW w:w="4672" w:type="dxa"/>
          </w:tcPr>
          <w:p w:rsidR="00E309EE" w:rsidRPr="006B0CB0" w:rsidRDefault="00E309EE" w:rsidP="006B0CB0">
            <w:pPr>
              <w:jc w:val="center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Ожидаемые результаты проекта</w:t>
            </w:r>
          </w:p>
        </w:tc>
        <w:tc>
          <w:tcPr>
            <w:tcW w:w="4673" w:type="dxa"/>
          </w:tcPr>
          <w:p w:rsidR="00E309EE" w:rsidRPr="006B0CB0" w:rsidRDefault="00E309EE" w:rsidP="006B0CB0">
            <w:pPr>
              <w:pStyle w:val="ListParagraph"/>
              <w:numPr>
                <w:ilvl w:val="0"/>
                <w:numId w:val="4"/>
              </w:numPr>
              <w:jc w:val="both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Положительная динамика в развитии речи детей.</w:t>
            </w:r>
          </w:p>
          <w:p w:rsidR="00E309EE" w:rsidRPr="006B0CB0" w:rsidRDefault="00E309EE" w:rsidP="006B0CB0">
            <w:pPr>
              <w:pStyle w:val="ListParagraph"/>
              <w:numPr>
                <w:ilvl w:val="0"/>
                <w:numId w:val="4"/>
              </w:numPr>
              <w:jc w:val="both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Интерес и положительный эмоциональный настрой на логопедические занятия.</w:t>
            </w:r>
          </w:p>
          <w:p w:rsidR="00E309EE" w:rsidRPr="006B0CB0" w:rsidRDefault="00E309EE" w:rsidP="006B0CB0">
            <w:pPr>
              <w:pStyle w:val="ListParagraph"/>
              <w:numPr>
                <w:ilvl w:val="0"/>
                <w:numId w:val="4"/>
              </w:numPr>
              <w:jc w:val="both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У дошкольников появится высокий интерес к книгам и чтению.</w:t>
            </w:r>
          </w:p>
          <w:p w:rsidR="00E309EE" w:rsidRPr="006B0CB0" w:rsidRDefault="00E309EE" w:rsidP="006B0CB0">
            <w:pPr>
              <w:pStyle w:val="ListParagraph"/>
              <w:numPr>
                <w:ilvl w:val="0"/>
                <w:numId w:val="4"/>
              </w:numPr>
              <w:jc w:val="both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Развитие познавательных психических процессов: памяти, логического мышления, фантазии, воображения, творчества.</w:t>
            </w:r>
          </w:p>
          <w:p w:rsidR="00E309EE" w:rsidRPr="006B0CB0" w:rsidRDefault="00E309EE" w:rsidP="006B0CB0">
            <w:pPr>
              <w:pStyle w:val="ListParagraph"/>
              <w:numPr>
                <w:ilvl w:val="0"/>
                <w:numId w:val="4"/>
              </w:numPr>
              <w:jc w:val="both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Увеличения словарного запаса детей, развитие связной речи.</w:t>
            </w:r>
          </w:p>
          <w:p w:rsidR="00E309EE" w:rsidRPr="006B0CB0" w:rsidRDefault="00E309EE" w:rsidP="006B0CB0">
            <w:pPr>
              <w:pStyle w:val="ListParagraph"/>
              <w:numPr>
                <w:ilvl w:val="0"/>
                <w:numId w:val="4"/>
              </w:numPr>
              <w:jc w:val="both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Привлечение родителей к сотрудничеству с ДОУ по коррекционно-логопедическому направлению.</w:t>
            </w:r>
          </w:p>
          <w:p w:rsidR="00E309EE" w:rsidRPr="006B0CB0" w:rsidRDefault="00E309EE" w:rsidP="006B0CB0">
            <w:pPr>
              <w:pStyle w:val="ListParagraph"/>
              <w:numPr>
                <w:ilvl w:val="0"/>
                <w:numId w:val="4"/>
              </w:numPr>
              <w:jc w:val="both"/>
              <w:rPr>
                <w:sz w:val="28"/>
                <w:szCs w:val="28"/>
              </w:rPr>
            </w:pPr>
            <w:r w:rsidRPr="006B0CB0">
              <w:rPr>
                <w:sz w:val="28"/>
                <w:szCs w:val="28"/>
              </w:rPr>
              <w:t>Осуществление взаимосвязи в работе логопеда и воспитателей.</w:t>
            </w:r>
          </w:p>
        </w:tc>
      </w:tr>
    </w:tbl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49241B">
      <w:pPr>
        <w:jc w:val="center"/>
        <w:rPr>
          <w:b/>
          <w:sz w:val="28"/>
          <w:szCs w:val="28"/>
        </w:rPr>
      </w:pPr>
    </w:p>
    <w:p w:rsidR="00E309EE" w:rsidRDefault="00E309EE" w:rsidP="00281CBC">
      <w:pPr>
        <w:rPr>
          <w:b/>
          <w:sz w:val="28"/>
          <w:szCs w:val="28"/>
        </w:rPr>
      </w:pPr>
      <w:r>
        <w:rPr>
          <w:b/>
          <w:sz w:val="28"/>
          <w:szCs w:val="28"/>
        </w:rPr>
        <w:t>Описание работы над проектом</w:t>
      </w:r>
    </w:p>
    <w:p w:rsidR="00E309EE" w:rsidRDefault="00E309EE" w:rsidP="00281CBC">
      <w:pPr>
        <w:rPr>
          <w:b/>
          <w:sz w:val="28"/>
          <w:szCs w:val="28"/>
          <w:u w:val="single"/>
        </w:rPr>
      </w:pPr>
      <w:r w:rsidRPr="00281CBC">
        <w:rPr>
          <w:b/>
          <w:sz w:val="28"/>
          <w:szCs w:val="28"/>
          <w:u w:val="single"/>
        </w:rPr>
        <w:t xml:space="preserve">1 этап </w:t>
      </w:r>
      <w:r>
        <w:rPr>
          <w:b/>
          <w:sz w:val="28"/>
          <w:szCs w:val="28"/>
          <w:u w:val="single"/>
        </w:rPr>
        <w:t>–</w:t>
      </w:r>
      <w:r w:rsidRPr="00281CBC">
        <w:rPr>
          <w:b/>
          <w:sz w:val="28"/>
          <w:szCs w:val="28"/>
          <w:u w:val="single"/>
        </w:rPr>
        <w:t xml:space="preserve"> подготовительный</w:t>
      </w:r>
    </w:p>
    <w:p w:rsidR="00E309EE" w:rsidRDefault="00E309EE" w:rsidP="00281CBC">
      <w:pPr>
        <w:rPr>
          <w:b/>
          <w:sz w:val="28"/>
          <w:szCs w:val="28"/>
          <w:u w:val="single"/>
        </w:rPr>
      </w:pPr>
    </w:p>
    <w:p w:rsidR="00E309EE" w:rsidRPr="00281CBC" w:rsidRDefault="00E309EE" w:rsidP="00281CBC">
      <w:pPr>
        <w:pStyle w:val="ListParagraph"/>
        <w:numPr>
          <w:ilvl w:val="0"/>
          <w:numId w:val="5"/>
        </w:numPr>
        <w:rPr>
          <w:sz w:val="28"/>
          <w:szCs w:val="28"/>
        </w:rPr>
      </w:pPr>
      <w:r w:rsidRPr="00281CBC">
        <w:rPr>
          <w:sz w:val="28"/>
          <w:szCs w:val="28"/>
        </w:rPr>
        <w:t>Определение темы (проблемы проекта). Вызвать интерес детей и родителей к теме проекта.</w:t>
      </w:r>
    </w:p>
    <w:p w:rsidR="00E309EE" w:rsidRPr="00281CBC" w:rsidRDefault="00E309EE" w:rsidP="00281CBC">
      <w:pPr>
        <w:pStyle w:val="ListParagraph"/>
        <w:numPr>
          <w:ilvl w:val="0"/>
          <w:numId w:val="5"/>
        </w:numPr>
        <w:rPr>
          <w:sz w:val="28"/>
          <w:szCs w:val="28"/>
        </w:rPr>
      </w:pPr>
      <w:r w:rsidRPr="00281CBC">
        <w:rPr>
          <w:sz w:val="28"/>
          <w:szCs w:val="28"/>
        </w:rPr>
        <w:t>Составление плана-схемы проекта.</w:t>
      </w:r>
    </w:p>
    <w:p w:rsidR="00E309EE" w:rsidRPr="00281CBC" w:rsidRDefault="00E309EE" w:rsidP="00281CBC">
      <w:pPr>
        <w:pStyle w:val="ListParagraph"/>
        <w:numPr>
          <w:ilvl w:val="0"/>
          <w:numId w:val="5"/>
        </w:numPr>
        <w:rPr>
          <w:sz w:val="28"/>
          <w:szCs w:val="28"/>
        </w:rPr>
      </w:pPr>
      <w:r w:rsidRPr="00281CBC">
        <w:rPr>
          <w:sz w:val="28"/>
          <w:szCs w:val="28"/>
        </w:rPr>
        <w:t>Обс</w:t>
      </w:r>
      <w:r>
        <w:rPr>
          <w:sz w:val="28"/>
          <w:szCs w:val="28"/>
        </w:rPr>
        <w:t>уждение проекта с воспитателя</w:t>
      </w:r>
      <w:r w:rsidRPr="00281CBC">
        <w:rPr>
          <w:sz w:val="28"/>
          <w:szCs w:val="28"/>
        </w:rPr>
        <w:t>м</w:t>
      </w:r>
      <w:r>
        <w:rPr>
          <w:sz w:val="28"/>
          <w:szCs w:val="28"/>
        </w:rPr>
        <w:t>и группы</w:t>
      </w:r>
      <w:r w:rsidRPr="00281CBC">
        <w:rPr>
          <w:sz w:val="28"/>
          <w:szCs w:val="28"/>
        </w:rPr>
        <w:t>.</w:t>
      </w:r>
    </w:p>
    <w:p w:rsidR="00E309EE" w:rsidRDefault="00E309EE" w:rsidP="00281CBC">
      <w:pPr>
        <w:pStyle w:val="ListParagraph"/>
        <w:numPr>
          <w:ilvl w:val="0"/>
          <w:numId w:val="5"/>
        </w:numPr>
        <w:rPr>
          <w:sz w:val="28"/>
          <w:szCs w:val="28"/>
        </w:rPr>
      </w:pPr>
      <w:r w:rsidRPr="00281CBC">
        <w:rPr>
          <w:sz w:val="28"/>
          <w:szCs w:val="28"/>
        </w:rPr>
        <w:t>Сбор информации, литературы, дополнительного материала</w:t>
      </w:r>
      <w:r>
        <w:rPr>
          <w:sz w:val="28"/>
          <w:szCs w:val="28"/>
        </w:rPr>
        <w:t xml:space="preserve"> по данной теме.</w:t>
      </w:r>
    </w:p>
    <w:p w:rsidR="00E309EE" w:rsidRDefault="00E309EE" w:rsidP="00281CBC">
      <w:pPr>
        <w:rPr>
          <w:sz w:val="28"/>
          <w:szCs w:val="28"/>
        </w:rPr>
      </w:pPr>
    </w:p>
    <w:p w:rsidR="00E309EE" w:rsidRDefault="00E309EE" w:rsidP="00281CBC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2 этап – основной: реализация проекта</w:t>
      </w:r>
    </w:p>
    <w:p w:rsidR="00E309EE" w:rsidRDefault="00E309EE" w:rsidP="00281CBC">
      <w:pPr>
        <w:rPr>
          <w:b/>
          <w:sz w:val="28"/>
          <w:szCs w:val="28"/>
          <w:u w:val="single"/>
        </w:rPr>
      </w:pPr>
    </w:p>
    <w:p w:rsidR="00E309EE" w:rsidRDefault="00E309EE" w:rsidP="00281CBC">
      <w:pPr>
        <w:pStyle w:val="ListParagraph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Работа с методической и познавательной литературой, изучение опыта работы других педагогов по данной проблеме.</w:t>
      </w:r>
    </w:p>
    <w:p w:rsidR="00E309EE" w:rsidRDefault="00E309EE" w:rsidP="00281CBC">
      <w:pPr>
        <w:pStyle w:val="ListParagraph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Создание условий для организации работы. Подбор необходимого материала.</w:t>
      </w:r>
    </w:p>
    <w:p w:rsidR="00E309EE" w:rsidRDefault="00E309EE" w:rsidP="00281CBC">
      <w:pPr>
        <w:pStyle w:val="ListParagraph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Проведение бесед с детьми по теме проекта.</w:t>
      </w:r>
    </w:p>
    <w:p w:rsidR="00E309EE" w:rsidRDefault="00E309EE" w:rsidP="00281CBC">
      <w:pPr>
        <w:pStyle w:val="ListParagraph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Разработка консультаций для родителей.</w:t>
      </w:r>
    </w:p>
    <w:p w:rsidR="00E309EE" w:rsidRDefault="00E309EE" w:rsidP="00281CBC">
      <w:pPr>
        <w:pStyle w:val="ListParagraph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Проведение анкетирования для родителей.</w:t>
      </w:r>
    </w:p>
    <w:p w:rsidR="00E309EE" w:rsidRDefault="00E309EE" w:rsidP="00281CBC">
      <w:pPr>
        <w:pStyle w:val="ListParagraph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Чтение разных сказок и их пересказ.</w:t>
      </w:r>
    </w:p>
    <w:p w:rsidR="00E309EE" w:rsidRDefault="00E309EE" w:rsidP="00281CBC">
      <w:pPr>
        <w:pStyle w:val="ListParagraph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 xml:space="preserve">Самостоятельное составление сказок. </w:t>
      </w:r>
    </w:p>
    <w:p w:rsidR="00E309EE" w:rsidRDefault="00E309EE" w:rsidP="00281CBC">
      <w:pPr>
        <w:pStyle w:val="ListParagraph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Рассказывание сказок собственного сочинения.</w:t>
      </w:r>
    </w:p>
    <w:p w:rsidR="00E309EE" w:rsidRDefault="00E309EE" w:rsidP="00281CBC">
      <w:pPr>
        <w:pStyle w:val="ListParagraph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Рассматривание иллюстраций разных художников к сказкам.</w:t>
      </w:r>
    </w:p>
    <w:p w:rsidR="00E309EE" w:rsidRDefault="00E309EE" w:rsidP="00281CBC">
      <w:pPr>
        <w:pStyle w:val="ListParagraph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Выполнение самостоятельных и совместно с родителями творческих работ на тему «Мой любимый сказочный герой».</w:t>
      </w:r>
    </w:p>
    <w:p w:rsidR="00E309EE" w:rsidRDefault="00E309EE" w:rsidP="00281CBC">
      <w:pPr>
        <w:pStyle w:val="ListParagraph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Организация фотовыставки «Моя любимая сказка».</w:t>
      </w:r>
    </w:p>
    <w:p w:rsidR="00E309EE" w:rsidRDefault="00E309EE" w:rsidP="000E0586">
      <w:pPr>
        <w:rPr>
          <w:sz w:val="28"/>
          <w:szCs w:val="28"/>
        </w:rPr>
      </w:pPr>
    </w:p>
    <w:p w:rsidR="00E309EE" w:rsidRDefault="00E309EE" w:rsidP="000E0586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3 этап – заключительный:</w:t>
      </w:r>
    </w:p>
    <w:p w:rsidR="00E309EE" w:rsidRDefault="00E309EE" w:rsidP="000E0586">
      <w:pPr>
        <w:rPr>
          <w:b/>
          <w:sz w:val="28"/>
          <w:szCs w:val="28"/>
          <w:u w:val="single"/>
        </w:rPr>
      </w:pPr>
    </w:p>
    <w:p w:rsidR="00E309EE" w:rsidRDefault="00E309EE" w:rsidP="000E0586">
      <w:pPr>
        <w:pStyle w:val="ListParagraph"/>
        <w:numPr>
          <w:ilvl w:val="0"/>
          <w:numId w:val="9"/>
        </w:numPr>
        <w:rPr>
          <w:sz w:val="28"/>
          <w:szCs w:val="28"/>
        </w:rPr>
      </w:pPr>
      <w:r>
        <w:rPr>
          <w:sz w:val="28"/>
          <w:szCs w:val="28"/>
        </w:rPr>
        <w:t>Итоговое мероприятие викторина «Знатоки сказок».</w:t>
      </w:r>
    </w:p>
    <w:p w:rsidR="00E309EE" w:rsidRDefault="00E309EE" w:rsidP="000E0586">
      <w:pPr>
        <w:pStyle w:val="ListParagraph"/>
        <w:numPr>
          <w:ilvl w:val="0"/>
          <w:numId w:val="9"/>
        </w:numPr>
        <w:rPr>
          <w:sz w:val="28"/>
          <w:szCs w:val="28"/>
        </w:rPr>
      </w:pPr>
      <w:r>
        <w:rPr>
          <w:sz w:val="28"/>
          <w:szCs w:val="28"/>
        </w:rPr>
        <w:t>Подведение итогов реализации проекта.</w:t>
      </w:r>
    </w:p>
    <w:p w:rsidR="00E309EE" w:rsidRDefault="00E309EE" w:rsidP="000E0586">
      <w:pPr>
        <w:pStyle w:val="ListParagraph"/>
        <w:numPr>
          <w:ilvl w:val="0"/>
          <w:numId w:val="9"/>
        </w:numPr>
        <w:rPr>
          <w:sz w:val="28"/>
          <w:szCs w:val="28"/>
        </w:rPr>
      </w:pPr>
      <w:r>
        <w:rPr>
          <w:sz w:val="28"/>
          <w:szCs w:val="28"/>
        </w:rPr>
        <w:t>Анализ результативности.</w:t>
      </w:r>
    </w:p>
    <w:p w:rsidR="00E309EE" w:rsidRDefault="00E309EE" w:rsidP="000E0586">
      <w:pPr>
        <w:rPr>
          <w:sz w:val="28"/>
          <w:szCs w:val="28"/>
        </w:rPr>
      </w:pPr>
    </w:p>
    <w:p w:rsidR="00E309EE" w:rsidRDefault="00E309EE" w:rsidP="000E0586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Методы и приёмы, </w:t>
      </w:r>
      <w:r>
        <w:rPr>
          <w:sz w:val="28"/>
          <w:szCs w:val="28"/>
        </w:rPr>
        <w:t>используемые для реализации проекта.</w:t>
      </w:r>
    </w:p>
    <w:p w:rsidR="00E309EE" w:rsidRDefault="00E309EE" w:rsidP="006E3B30">
      <w:pPr>
        <w:pStyle w:val="ListParagraph"/>
        <w:numPr>
          <w:ilvl w:val="0"/>
          <w:numId w:val="10"/>
        </w:numPr>
        <w:rPr>
          <w:sz w:val="28"/>
          <w:szCs w:val="28"/>
        </w:rPr>
      </w:pPr>
      <w:r>
        <w:rPr>
          <w:i/>
          <w:sz w:val="28"/>
          <w:szCs w:val="28"/>
        </w:rPr>
        <w:t xml:space="preserve">Наглядные </w:t>
      </w:r>
      <w:r>
        <w:rPr>
          <w:sz w:val="28"/>
          <w:szCs w:val="28"/>
        </w:rPr>
        <w:t>(использование ИКТ-технологий, рассматривание иллюстраций, сбор фотоматериалов, личный пример взрослых</w:t>
      </w:r>
      <w:r w:rsidRPr="006E3B3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E309EE" w:rsidRDefault="00E309EE" w:rsidP="006E3B30">
      <w:pPr>
        <w:pStyle w:val="ListParagraph"/>
        <w:numPr>
          <w:ilvl w:val="0"/>
          <w:numId w:val="10"/>
        </w:numPr>
        <w:rPr>
          <w:sz w:val="28"/>
          <w:szCs w:val="28"/>
        </w:rPr>
      </w:pPr>
      <w:r>
        <w:rPr>
          <w:i/>
          <w:sz w:val="28"/>
          <w:szCs w:val="28"/>
        </w:rPr>
        <w:t xml:space="preserve">Словесные </w:t>
      </w:r>
      <w:r>
        <w:rPr>
          <w:sz w:val="28"/>
          <w:szCs w:val="28"/>
        </w:rPr>
        <w:t>(чтение художественной литературы, загадки, беседы, дискуссии, моделирование ситуации).</w:t>
      </w:r>
    </w:p>
    <w:p w:rsidR="00E309EE" w:rsidRDefault="00E309EE" w:rsidP="006E3B30">
      <w:pPr>
        <w:pStyle w:val="ListParagraph"/>
        <w:numPr>
          <w:ilvl w:val="0"/>
          <w:numId w:val="10"/>
        </w:numPr>
        <w:rPr>
          <w:sz w:val="28"/>
          <w:szCs w:val="28"/>
        </w:rPr>
      </w:pPr>
      <w:r>
        <w:rPr>
          <w:i/>
          <w:sz w:val="28"/>
          <w:szCs w:val="28"/>
        </w:rPr>
        <w:t xml:space="preserve">Практические </w:t>
      </w:r>
      <w:r>
        <w:rPr>
          <w:sz w:val="28"/>
          <w:szCs w:val="28"/>
        </w:rPr>
        <w:t>(игровые ситуации, конкурсы, викторина, физминутки и др.)</w:t>
      </w:r>
    </w:p>
    <w:p w:rsidR="00E309EE" w:rsidRDefault="00E309EE" w:rsidP="006E3B30">
      <w:pPr>
        <w:ind w:left="360"/>
        <w:rPr>
          <w:sz w:val="28"/>
          <w:szCs w:val="28"/>
        </w:rPr>
      </w:pPr>
    </w:p>
    <w:p w:rsidR="00E309EE" w:rsidRDefault="00E309EE" w:rsidP="006E3B30">
      <w:pPr>
        <w:ind w:left="360"/>
        <w:rPr>
          <w:b/>
          <w:sz w:val="28"/>
          <w:szCs w:val="28"/>
        </w:rPr>
      </w:pPr>
      <w:r>
        <w:rPr>
          <w:b/>
          <w:sz w:val="28"/>
          <w:szCs w:val="28"/>
        </w:rPr>
        <w:t>Средства:</w:t>
      </w:r>
    </w:p>
    <w:p w:rsidR="00E309EE" w:rsidRDefault="00E309EE" w:rsidP="006E3B30">
      <w:pPr>
        <w:pStyle w:val="ListParagraph"/>
        <w:numPr>
          <w:ilvl w:val="0"/>
          <w:numId w:val="11"/>
        </w:numPr>
        <w:rPr>
          <w:sz w:val="28"/>
          <w:szCs w:val="28"/>
        </w:rPr>
      </w:pPr>
      <w:r w:rsidRPr="006E3B30">
        <w:rPr>
          <w:sz w:val="28"/>
          <w:szCs w:val="28"/>
        </w:rPr>
        <w:t>Детская литература (книги)</w:t>
      </w:r>
      <w:r>
        <w:rPr>
          <w:sz w:val="28"/>
          <w:szCs w:val="28"/>
        </w:rPr>
        <w:t>.</w:t>
      </w:r>
    </w:p>
    <w:p w:rsidR="00E309EE" w:rsidRDefault="00E309EE" w:rsidP="006E3B30">
      <w:pPr>
        <w:pStyle w:val="ListParagraph"/>
        <w:numPr>
          <w:ilvl w:val="0"/>
          <w:numId w:val="11"/>
        </w:numPr>
        <w:rPr>
          <w:sz w:val="28"/>
          <w:szCs w:val="28"/>
        </w:rPr>
      </w:pPr>
      <w:r>
        <w:rPr>
          <w:sz w:val="28"/>
          <w:szCs w:val="28"/>
        </w:rPr>
        <w:t>Иллюстративный материал, плакаты, дидактические игры и т.д.</w:t>
      </w:r>
    </w:p>
    <w:p w:rsidR="00E309EE" w:rsidRDefault="00E309EE" w:rsidP="006E3B30">
      <w:pPr>
        <w:rPr>
          <w:sz w:val="28"/>
          <w:szCs w:val="28"/>
        </w:rPr>
      </w:pPr>
    </w:p>
    <w:p w:rsidR="00E309EE" w:rsidRDefault="00E309EE" w:rsidP="006E3B30">
      <w:pPr>
        <w:rPr>
          <w:b/>
          <w:sz w:val="28"/>
          <w:szCs w:val="28"/>
        </w:rPr>
      </w:pPr>
      <w:r>
        <w:rPr>
          <w:b/>
          <w:sz w:val="28"/>
          <w:szCs w:val="28"/>
        </w:rPr>
        <w:t>Взаимодействие с родителями:</w:t>
      </w:r>
    </w:p>
    <w:p w:rsidR="00E309EE" w:rsidRDefault="00E309EE" w:rsidP="006E3B30">
      <w:pPr>
        <w:pStyle w:val="ListParagraph"/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Беседа с родителями «Знакомство с проектом».</w:t>
      </w:r>
    </w:p>
    <w:p w:rsidR="00E309EE" w:rsidRDefault="00E309EE" w:rsidP="006E3B30">
      <w:pPr>
        <w:pStyle w:val="ListParagraph"/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Консультации для родителей «Сказки читаем-речь развиваем», «Роль книги в развитии речи ребёнка».</w:t>
      </w:r>
    </w:p>
    <w:p w:rsidR="00E309EE" w:rsidRDefault="00E309EE" w:rsidP="006E3B30">
      <w:pPr>
        <w:pStyle w:val="ListParagraph"/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Анкетирование</w:t>
      </w:r>
    </w:p>
    <w:p w:rsidR="00E309EE" w:rsidRDefault="00E309EE" w:rsidP="006E3B30">
      <w:pPr>
        <w:pStyle w:val="ListParagraph"/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Домашнее задание для родителей и детей (творческие работы «Мой любимый сказочный герой»).</w:t>
      </w:r>
    </w:p>
    <w:p w:rsidR="00E309EE" w:rsidRDefault="00E309EE" w:rsidP="006E3B30">
      <w:pPr>
        <w:pStyle w:val="ListParagraph"/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Фотоотчёт «Моя любимая книга сказок»</w:t>
      </w:r>
    </w:p>
    <w:p w:rsidR="00E309EE" w:rsidRDefault="00E309EE" w:rsidP="006E3B30">
      <w:pPr>
        <w:pStyle w:val="ListParagraph"/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Чтение сказок с детьми дома.</w:t>
      </w: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b/>
          <w:sz w:val="28"/>
          <w:szCs w:val="28"/>
        </w:rPr>
      </w:pPr>
      <w:r>
        <w:rPr>
          <w:b/>
          <w:sz w:val="28"/>
          <w:szCs w:val="28"/>
        </w:rPr>
        <w:t>Вывод:</w:t>
      </w:r>
    </w:p>
    <w:p w:rsidR="00E309EE" w:rsidRPr="00DF42D9" w:rsidRDefault="00E309EE" w:rsidP="00C2393D">
      <w:pPr>
        <w:ind w:firstLine="709"/>
        <w:rPr>
          <w:sz w:val="28"/>
          <w:szCs w:val="28"/>
        </w:rPr>
      </w:pPr>
      <w:r>
        <w:rPr>
          <w:sz w:val="28"/>
          <w:szCs w:val="28"/>
        </w:rPr>
        <w:t>Данный проект вызвал большой интерес у детей подготовительной речевой группы к логопедическим занятиям. Занятия по теме проекта с мотивировали детей больше времени уделять рассматриванию и чтению книг. У детей обогатился словарный запас, улучшилась связная речь. Так же чтение сказок положительно повлияло на воображение, память, внимание и мышление дошкольников. Работа с родителями и воспитателями была плодотворной.</w:t>
      </w: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sz w:val="28"/>
          <w:szCs w:val="28"/>
        </w:rPr>
      </w:pPr>
    </w:p>
    <w:p w:rsidR="00E309EE" w:rsidRDefault="00E309EE" w:rsidP="005B1A60">
      <w:pPr>
        <w:rPr>
          <w:b/>
          <w:sz w:val="28"/>
          <w:szCs w:val="28"/>
        </w:rPr>
      </w:pPr>
      <w:r>
        <w:rPr>
          <w:b/>
          <w:sz w:val="28"/>
          <w:szCs w:val="28"/>
        </w:rPr>
        <w:t>Список использованной литературы:</w:t>
      </w:r>
    </w:p>
    <w:p w:rsidR="00E309EE" w:rsidRDefault="00E309EE" w:rsidP="005B1A60">
      <w:pPr>
        <w:rPr>
          <w:b/>
          <w:sz w:val="28"/>
          <w:szCs w:val="28"/>
        </w:rPr>
      </w:pPr>
    </w:p>
    <w:p w:rsidR="00E309EE" w:rsidRDefault="00E309EE" w:rsidP="00287D38">
      <w:pPr>
        <w:pStyle w:val="ListParagraph"/>
        <w:numPr>
          <w:ilvl w:val="0"/>
          <w:numId w:val="14"/>
        </w:numPr>
        <w:rPr>
          <w:sz w:val="28"/>
          <w:szCs w:val="28"/>
        </w:rPr>
      </w:pPr>
      <w:r w:rsidRPr="00287D38">
        <w:rPr>
          <w:sz w:val="28"/>
          <w:szCs w:val="28"/>
        </w:rPr>
        <w:t xml:space="preserve">Журнал «Дошкольное воспитание», № 2, 1991, №4, </w:t>
      </w:r>
      <w:r>
        <w:rPr>
          <w:sz w:val="28"/>
          <w:szCs w:val="28"/>
        </w:rPr>
        <w:t>2007.</w:t>
      </w:r>
    </w:p>
    <w:p w:rsidR="00E309EE" w:rsidRDefault="00E309EE" w:rsidP="00287D38">
      <w:pPr>
        <w:pStyle w:val="ListParagraph"/>
        <w:numPr>
          <w:ilvl w:val="0"/>
          <w:numId w:val="14"/>
        </w:numPr>
        <w:rPr>
          <w:sz w:val="28"/>
          <w:szCs w:val="28"/>
        </w:rPr>
      </w:pPr>
      <w:r>
        <w:rPr>
          <w:sz w:val="28"/>
          <w:szCs w:val="28"/>
        </w:rPr>
        <w:t>Журнал «Ребёнок в детском саду» № 4, 2007.</w:t>
      </w:r>
    </w:p>
    <w:p w:rsidR="00E309EE" w:rsidRDefault="00E309EE" w:rsidP="00287D38">
      <w:pPr>
        <w:pStyle w:val="ListParagraph"/>
        <w:numPr>
          <w:ilvl w:val="0"/>
          <w:numId w:val="14"/>
        </w:numPr>
        <w:rPr>
          <w:sz w:val="28"/>
          <w:szCs w:val="28"/>
        </w:rPr>
      </w:pPr>
      <w:r>
        <w:rPr>
          <w:sz w:val="28"/>
          <w:szCs w:val="28"/>
        </w:rPr>
        <w:t>Инновации в логопедическую практику. Сост. О.Е. Громова. – М.,: ЛИНКА-ПРЕСС, 2008.</w:t>
      </w:r>
    </w:p>
    <w:p w:rsidR="00E309EE" w:rsidRDefault="00E309EE" w:rsidP="00287D38">
      <w:pPr>
        <w:pStyle w:val="ListParagraph"/>
        <w:numPr>
          <w:ilvl w:val="0"/>
          <w:numId w:val="14"/>
        </w:numPr>
        <w:rPr>
          <w:sz w:val="28"/>
          <w:szCs w:val="28"/>
        </w:rPr>
      </w:pPr>
      <w:r>
        <w:rPr>
          <w:sz w:val="28"/>
          <w:szCs w:val="28"/>
        </w:rPr>
        <w:t>Учимся, говорим, играем. Коррекционно-развивающая деятельность в ДОУ. Сост. Г.Н. Сергиенко. – Воронеж, 2006.</w:t>
      </w:r>
      <w:r w:rsidRPr="00287D38">
        <w:rPr>
          <w:sz w:val="28"/>
          <w:szCs w:val="28"/>
        </w:rPr>
        <w:t xml:space="preserve"> </w:t>
      </w: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rPr>
          <w:sz w:val="28"/>
          <w:szCs w:val="28"/>
        </w:rPr>
      </w:pPr>
    </w:p>
    <w:p w:rsidR="00E309EE" w:rsidRDefault="00E309EE" w:rsidP="00287D3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Приложение.</w:t>
      </w:r>
    </w:p>
    <w:p w:rsidR="00E309EE" w:rsidRDefault="00E309EE" w:rsidP="00287D38">
      <w:pPr>
        <w:jc w:val="center"/>
        <w:rPr>
          <w:b/>
          <w:sz w:val="28"/>
          <w:szCs w:val="28"/>
        </w:rPr>
      </w:pPr>
    </w:p>
    <w:p w:rsidR="00E309EE" w:rsidRDefault="00E309EE" w:rsidP="00287D38">
      <w:pPr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1</w:t>
      </w:r>
    </w:p>
    <w:p w:rsidR="00E309EE" w:rsidRDefault="00E309EE" w:rsidP="00287D38">
      <w:pPr>
        <w:jc w:val="right"/>
        <w:rPr>
          <w:i/>
          <w:sz w:val="28"/>
          <w:szCs w:val="28"/>
        </w:rPr>
      </w:pPr>
    </w:p>
    <w:p w:rsidR="00E309EE" w:rsidRDefault="00E309EE" w:rsidP="00287D38">
      <w:pPr>
        <w:jc w:val="center"/>
        <w:rPr>
          <w:b/>
          <w:bCs/>
          <w:i/>
          <w:iCs/>
          <w:sz w:val="28"/>
          <w:szCs w:val="28"/>
          <w:u w:val="single"/>
        </w:rPr>
      </w:pPr>
      <w:r>
        <w:rPr>
          <w:b/>
          <w:bCs/>
          <w:i/>
          <w:iCs/>
          <w:sz w:val="28"/>
          <w:szCs w:val="28"/>
          <w:u w:val="single"/>
        </w:rPr>
        <w:t xml:space="preserve">Консультация для родителей </w:t>
      </w:r>
    </w:p>
    <w:p w:rsidR="00E309EE" w:rsidRPr="00287D38" w:rsidRDefault="00E309EE" w:rsidP="00287D38">
      <w:pPr>
        <w:jc w:val="center"/>
        <w:rPr>
          <w:i/>
          <w:sz w:val="28"/>
          <w:szCs w:val="28"/>
          <w:u w:val="single"/>
        </w:rPr>
      </w:pPr>
      <w:r w:rsidRPr="00287D38">
        <w:rPr>
          <w:b/>
          <w:bCs/>
          <w:i/>
          <w:iCs/>
          <w:sz w:val="28"/>
          <w:szCs w:val="28"/>
          <w:u w:val="single"/>
        </w:rPr>
        <w:t>«Роль книги в речевом развитии ребенка</w:t>
      </w:r>
      <w:r w:rsidRPr="00287D38">
        <w:rPr>
          <w:i/>
          <w:iCs/>
          <w:sz w:val="28"/>
          <w:szCs w:val="28"/>
          <w:u w:val="single"/>
        </w:rPr>
        <w:t>»</w:t>
      </w:r>
      <w:r w:rsidRPr="00287D38">
        <w:rPr>
          <w:i/>
          <w:sz w:val="28"/>
          <w:szCs w:val="28"/>
          <w:u w:val="single"/>
        </w:rPr>
        <w:t>.</w:t>
      </w:r>
    </w:p>
    <w:p w:rsidR="00E309EE" w:rsidRPr="00287D38" w:rsidRDefault="00E309EE" w:rsidP="00287D38">
      <w:pPr>
        <w:jc w:val="center"/>
        <w:rPr>
          <w:i/>
          <w:sz w:val="28"/>
          <w:szCs w:val="28"/>
        </w:rPr>
      </w:pPr>
    </w:p>
    <w:p w:rsidR="00E309EE" w:rsidRPr="00287D38" w:rsidRDefault="00E309EE" w:rsidP="0048530F">
      <w:pPr>
        <w:ind w:firstLine="709"/>
        <w:jc w:val="both"/>
        <w:rPr>
          <w:sz w:val="28"/>
          <w:szCs w:val="28"/>
        </w:rPr>
      </w:pPr>
      <w:r w:rsidRPr="00287D38">
        <w:rPr>
          <w:sz w:val="28"/>
          <w:szCs w:val="28"/>
        </w:rPr>
        <w:t>Потребность </w:t>
      </w:r>
      <w:r w:rsidRPr="00287D38">
        <w:rPr>
          <w:bCs/>
          <w:sz w:val="28"/>
          <w:szCs w:val="28"/>
        </w:rPr>
        <w:t>речевого</w:t>
      </w:r>
      <w:r w:rsidRPr="00287D38">
        <w:rPr>
          <w:sz w:val="28"/>
          <w:szCs w:val="28"/>
        </w:rPr>
        <w:t> общения удовлетворяется у детей не полностью.</w:t>
      </w:r>
    </w:p>
    <w:p w:rsidR="00E309EE" w:rsidRPr="00287D38" w:rsidRDefault="00E309EE" w:rsidP="0048530F">
      <w:pPr>
        <w:ind w:firstLine="709"/>
        <w:jc w:val="both"/>
        <w:rPr>
          <w:sz w:val="28"/>
          <w:szCs w:val="28"/>
        </w:rPr>
      </w:pPr>
      <w:r w:rsidRPr="00287D38">
        <w:rPr>
          <w:sz w:val="28"/>
          <w:szCs w:val="28"/>
        </w:rPr>
        <w:t>Массовое явление, связанное с низким уровнем </w:t>
      </w:r>
      <w:r w:rsidRPr="00287D38">
        <w:rPr>
          <w:bCs/>
          <w:sz w:val="28"/>
          <w:szCs w:val="28"/>
        </w:rPr>
        <w:t>речевого развития детей</w:t>
      </w:r>
      <w:r w:rsidRPr="00287D38">
        <w:rPr>
          <w:sz w:val="28"/>
          <w:szCs w:val="28"/>
        </w:rPr>
        <w:t>, обусловлено серьезными причинами. Компьютер широко вошел в нашу повседневную жизнь. Дети мало общаются, их </w:t>
      </w:r>
      <w:r w:rsidRPr="00287D38">
        <w:rPr>
          <w:bCs/>
          <w:sz w:val="28"/>
          <w:szCs w:val="28"/>
        </w:rPr>
        <w:t>речевой опыт ограничен</w:t>
      </w:r>
      <w:r w:rsidRPr="00287D38">
        <w:rPr>
          <w:sz w:val="28"/>
          <w:szCs w:val="28"/>
        </w:rPr>
        <w:t>, языковые средства несовершенны достаточно. Разговорная речь бедна, малословна. Резко снизился интерес детей к чтению. Социальные проблемы общества не позволяют </w:t>
      </w:r>
      <w:r w:rsidRPr="00287D38">
        <w:rPr>
          <w:bCs/>
          <w:sz w:val="28"/>
          <w:szCs w:val="28"/>
        </w:rPr>
        <w:t>родителям</w:t>
      </w:r>
      <w:r w:rsidRPr="00287D38">
        <w:rPr>
          <w:sz w:val="28"/>
          <w:szCs w:val="28"/>
        </w:rPr>
        <w:t> уделять достаточно внимания всестороннему </w:t>
      </w:r>
      <w:r w:rsidRPr="00287D38">
        <w:rPr>
          <w:bCs/>
          <w:sz w:val="28"/>
          <w:szCs w:val="28"/>
        </w:rPr>
        <w:t>развитию своих детей</w:t>
      </w:r>
      <w:r w:rsidRPr="00287D38">
        <w:rPr>
          <w:sz w:val="28"/>
          <w:szCs w:val="28"/>
        </w:rPr>
        <w:t>.</w:t>
      </w:r>
    </w:p>
    <w:p w:rsidR="00E309EE" w:rsidRPr="00287D38" w:rsidRDefault="00E309EE" w:rsidP="0048530F">
      <w:pPr>
        <w:ind w:firstLine="709"/>
        <w:jc w:val="both"/>
        <w:rPr>
          <w:sz w:val="28"/>
          <w:szCs w:val="28"/>
        </w:rPr>
      </w:pPr>
      <w:r w:rsidRPr="00287D38">
        <w:rPr>
          <w:bCs/>
          <w:sz w:val="28"/>
          <w:szCs w:val="28"/>
        </w:rPr>
        <w:t>Ребенок-дошкольник</w:t>
      </w:r>
      <w:r w:rsidRPr="00287D38">
        <w:rPr>
          <w:sz w:val="28"/>
          <w:szCs w:val="28"/>
        </w:rPr>
        <w:t> является своеобразным </w:t>
      </w:r>
      <w:r w:rsidRPr="00287D38">
        <w:rPr>
          <w:iCs/>
          <w:sz w:val="28"/>
          <w:szCs w:val="28"/>
        </w:rPr>
        <w:t>«читателем»</w:t>
      </w:r>
      <w:r w:rsidRPr="00287D38">
        <w:rPr>
          <w:sz w:val="28"/>
          <w:szCs w:val="28"/>
        </w:rPr>
        <w:t>. Слово </w:t>
      </w:r>
      <w:r w:rsidRPr="00287D38">
        <w:rPr>
          <w:iCs/>
          <w:sz w:val="28"/>
          <w:szCs w:val="28"/>
        </w:rPr>
        <w:t>«читатель»</w:t>
      </w:r>
      <w:r w:rsidRPr="00287D38">
        <w:rPr>
          <w:sz w:val="28"/>
          <w:szCs w:val="28"/>
        </w:rPr>
        <w:t> по отношению к дошкольному возрасту условно. В действительности это слушатель, чья встреча с </w:t>
      </w:r>
      <w:r w:rsidRPr="00287D38">
        <w:rPr>
          <w:bCs/>
          <w:sz w:val="28"/>
          <w:szCs w:val="28"/>
        </w:rPr>
        <w:t>книгой</w:t>
      </w:r>
      <w:r w:rsidRPr="00287D38">
        <w:rPr>
          <w:sz w:val="28"/>
          <w:szCs w:val="28"/>
        </w:rPr>
        <w:t> полностью определяется взрослым человеком, начиная от выбора текста для чтения и кончая продолжительностью общения с </w:t>
      </w:r>
      <w:r w:rsidRPr="00287D38">
        <w:rPr>
          <w:bCs/>
          <w:sz w:val="28"/>
          <w:szCs w:val="28"/>
        </w:rPr>
        <w:t>книгой</w:t>
      </w:r>
      <w:r w:rsidRPr="00287D38">
        <w:rPr>
          <w:sz w:val="28"/>
          <w:szCs w:val="28"/>
        </w:rPr>
        <w:t>. От взрослого в большей степени зависит и то, станет ли </w:t>
      </w:r>
      <w:r w:rsidRPr="00287D38">
        <w:rPr>
          <w:bCs/>
          <w:sz w:val="28"/>
          <w:szCs w:val="28"/>
        </w:rPr>
        <w:t>ребенок настоящим</w:t>
      </w:r>
      <w:r w:rsidRPr="00287D38">
        <w:rPr>
          <w:sz w:val="28"/>
          <w:szCs w:val="28"/>
        </w:rPr>
        <w:t>, увлеченным читателем или встреча с </w:t>
      </w:r>
      <w:r w:rsidRPr="00287D38">
        <w:rPr>
          <w:bCs/>
          <w:sz w:val="28"/>
          <w:szCs w:val="28"/>
        </w:rPr>
        <w:t>книгой</w:t>
      </w:r>
      <w:r w:rsidRPr="00287D38">
        <w:rPr>
          <w:sz w:val="28"/>
          <w:szCs w:val="28"/>
        </w:rPr>
        <w:t> в дошкольном возрасте мелькнет случайным, ничего не значащим эпизодом в его жизни.</w:t>
      </w:r>
    </w:p>
    <w:p w:rsidR="00E309EE" w:rsidRPr="00287D38" w:rsidRDefault="00E309EE" w:rsidP="0048530F">
      <w:pPr>
        <w:ind w:firstLine="709"/>
        <w:jc w:val="both"/>
        <w:rPr>
          <w:b/>
          <w:i/>
          <w:sz w:val="28"/>
          <w:szCs w:val="28"/>
          <w:u w:val="single"/>
        </w:rPr>
      </w:pPr>
      <w:r w:rsidRPr="00287D38">
        <w:rPr>
          <w:b/>
          <w:i/>
          <w:sz w:val="28"/>
          <w:szCs w:val="28"/>
          <w:u w:val="single"/>
        </w:rPr>
        <w:t>Но, чем же так страшно детское </w:t>
      </w:r>
      <w:r w:rsidRPr="00287D38">
        <w:rPr>
          <w:b/>
          <w:i/>
          <w:iCs/>
          <w:sz w:val="28"/>
          <w:szCs w:val="28"/>
          <w:u w:val="single"/>
        </w:rPr>
        <w:t>«нечтение»</w:t>
      </w:r>
      <w:r w:rsidRPr="00287D38">
        <w:rPr>
          <w:b/>
          <w:i/>
          <w:sz w:val="28"/>
          <w:szCs w:val="28"/>
          <w:u w:val="single"/>
        </w:rPr>
        <w:t>?</w:t>
      </w:r>
    </w:p>
    <w:p w:rsidR="00E309EE" w:rsidRPr="00287D38" w:rsidRDefault="00E309EE" w:rsidP="0048530F">
      <w:pPr>
        <w:ind w:firstLine="709"/>
        <w:jc w:val="both"/>
        <w:rPr>
          <w:sz w:val="28"/>
          <w:szCs w:val="28"/>
        </w:rPr>
      </w:pPr>
      <w:r w:rsidRPr="00287D38">
        <w:rPr>
          <w:sz w:val="28"/>
          <w:szCs w:val="28"/>
        </w:rPr>
        <w:t>Во-первых, обедняется словарный запас и как следствие, понижается уровень интеллектуальных возможностей.</w:t>
      </w:r>
    </w:p>
    <w:p w:rsidR="00E309EE" w:rsidRPr="00287D38" w:rsidRDefault="00E309EE" w:rsidP="0048530F">
      <w:pPr>
        <w:ind w:firstLine="709"/>
        <w:jc w:val="both"/>
        <w:rPr>
          <w:sz w:val="28"/>
          <w:szCs w:val="28"/>
        </w:rPr>
      </w:pPr>
      <w:r w:rsidRPr="00287D38">
        <w:rPr>
          <w:sz w:val="28"/>
          <w:szCs w:val="28"/>
        </w:rPr>
        <w:t>Во-вторых, нарушается процесс социализации, вхождения в общество, знакомство с его моральными и духовными ценностями, что порождает конфликт.</w:t>
      </w:r>
    </w:p>
    <w:p w:rsidR="00E309EE" w:rsidRPr="00287D38" w:rsidRDefault="00E309EE" w:rsidP="0048530F">
      <w:pPr>
        <w:ind w:firstLine="709"/>
        <w:jc w:val="both"/>
        <w:rPr>
          <w:sz w:val="28"/>
          <w:szCs w:val="28"/>
        </w:rPr>
      </w:pPr>
      <w:r w:rsidRPr="00287D38">
        <w:rPr>
          <w:sz w:val="28"/>
          <w:szCs w:val="28"/>
        </w:rPr>
        <w:t>В-третьих, не читающие дети, вырастая, не приучают к </w:t>
      </w:r>
      <w:r w:rsidRPr="00287D38">
        <w:rPr>
          <w:bCs/>
          <w:sz w:val="28"/>
          <w:szCs w:val="28"/>
        </w:rPr>
        <w:t>книге своих детей</w:t>
      </w:r>
      <w:r w:rsidRPr="00287D38">
        <w:rPr>
          <w:sz w:val="28"/>
          <w:szCs w:val="28"/>
        </w:rPr>
        <w:t>, что постепенно ведет к духовному отчуждению представителей различных поколений в семье. Формально – люди грамотны, они пишут, и читают, но уметь читать – не значит складывать из букв слова, это значит понимать прочитанное, вникать в смысл текста.</w:t>
      </w:r>
    </w:p>
    <w:p w:rsidR="00E309EE" w:rsidRPr="00287D38" w:rsidRDefault="00E309EE" w:rsidP="0048530F">
      <w:pPr>
        <w:ind w:firstLine="709"/>
        <w:jc w:val="both"/>
        <w:rPr>
          <w:sz w:val="28"/>
          <w:szCs w:val="28"/>
        </w:rPr>
      </w:pPr>
      <w:r w:rsidRPr="00287D38">
        <w:rPr>
          <w:sz w:val="28"/>
          <w:szCs w:val="28"/>
        </w:rPr>
        <w:t>Одна из самых важных задач обучения дошкольников родному языку – </w:t>
      </w:r>
      <w:r w:rsidRPr="00287D38">
        <w:rPr>
          <w:bCs/>
          <w:sz w:val="28"/>
          <w:szCs w:val="28"/>
        </w:rPr>
        <w:t>развитие связной речи</w:t>
      </w:r>
      <w:r w:rsidRPr="00287D38">
        <w:rPr>
          <w:sz w:val="28"/>
          <w:szCs w:val="28"/>
        </w:rPr>
        <w:t>. Каждый </w:t>
      </w:r>
      <w:r w:rsidRPr="00287D38">
        <w:rPr>
          <w:bCs/>
          <w:sz w:val="28"/>
          <w:szCs w:val="28"/>
        </w:rPr>
        <w:t>ребенок</w:t>
      </w:r>
      <w:r w:rsidRPr="00287D38">
        <w:rPr>
          <w:sz w:val="28"/>
          <w:szCs w:val="28"/>
        </w:rPr>
        <w:t> должен уметь содержательно, грамматически правильно, связно и последовательно излагать свои мысли. Это поможет ему преодолевать молчаливость и застенчивость, быть общительным, уверенным в своих силах. В то же время речь </w:t>
      </w:r>
      <w:r w:rsidRPr="00287D38">
        <w:rPr>
          <w:bCs/>
          <w:sz w:val="28"/>
          <w:szCs w:val="28"/>
        </w:rPr>
        <w:t>ребенка должна быть живой</w:t>
      </w:r>
      <w:r w:rsidRPr="00287D38">
        <w:rPr>
          <w:sz w:val="28"/>
          <w:szCs w:val="28"/>
        </w:rPr>
        <w:t>, непосредственной, выразительной.</w:t>
      </w:r>
    </w:p>
    <w:p w:rsidR="00E309EE" w:rsidRPr="00287D38" w:rsidRDefault="00E309EE" w:rsidP="0048530F">
      <w:pPr>
        <w:ind w:firstLine="709"/>
        <w:jc w:val="both"/>
        <w:rPr>
          <w:sz w:val="28"/>
          <w:szCs w:val="28"/>
        </w:rPr>
      </w:pPr>
      <w:r w:rsidRPr="00287D38">
        <w:rPr>
          <w:sz w:val="28"/>
          <w:szCs w:val="28"/>
        </w:rPr>
        <w:t>После пяти лет, когда у </w:t>
      </w:r>
      <w:r w:rsidRPr="00287D38">
        <w:rPr>
          <w:bCs/>
          <w:sz w:val="28"/>
          <w:szCs w:val="28"/>
        </w:rPr>
        <w:t>ребенка</w:t>
      </w:r>
      <w:r w:rsidRPr="00287D38">
        <w:rPr>
          <w:sz w:val="28"/>
          <w:szCs w:val="28"/>
        </w:rPr>
        <w:t> появляется достаточно большой запас знаний об окружающем мире, он с удовольствием начинает придумывать, сочинять, проявляя творчество.</w:t>
      </w:r>
    </w:p>
    <w:p w:rsidR="00E309EE" w:rsidRPr="00287D38" w:rsidRDefault="00E309EE" w:rsidP="0048530F">
      <w:pPr>
        <w:ind w:firstLine="709"/>
        <w:jc w:val="both"/>
        <w:rPr>
          <w:b/>
          <w:sz w:val="28"/>
          <w:szCs w:val="28"/>
          <w:u w:val="single"/>
        </w:rPr>
      </w:pPr>
    </w:p>
    <w:p w:rsidR="00E309EE" w:rsidRPr="00287D38" w:rsidRDefault="00E309EE" w:rsidP="0048530F">
      <w:pPr>
        <w:ind w:firstLine="709"/>
        <w:jc w:val="both"/>
        <w:rPr>
          <w:b/>
          <w:i/>
          <w:sz w:val="28"/>
          <w:szCs w:val="28"/>
        </w:rPr>
      </w:pPr>
      <w:r w:rsidRPr="00287D38">
        <w:rPr>
          <w:b/>
          <w:i/>
          <w:sz w:val="28"/>
          <w:szCs w:val="28"/>
          <w:u w:val="single"/>
        </w:rPr>
        <w:t>Помочь </w:t>
      </w:r>
      <w:r w:rsidRPr="00287D38">
        <w:rPr>
          <w:b/>
          <w:bCs/>
          <w:i/>
          <w:sz w:val="28"/>
          <w:szCs w:val="28"/>
          <w:u w:val="single"/>
        </w:rPr>
        <w:t>ребенку</w:t>
      </w:r>
      <w:r w:rsidRPr="00287D38">
        <w:rPr>
          <w:i/>
          <w:sz w:val="28"/>
          <w:szCs w:val="28"/>
        </w:rPr>
        <w:t> </w:t>
      </w:r>
      <w:r w:rsidRPr="00287D38">
        <w:rPr>
          <w:b/>
          <w:i/>
          <w:sz w:val="28"/>
          <w:szCs w:val="28"/>
          <w:u w:val="single"/>
        </w:rPr>
        <w:t>в придумывании рассказов и историй можно разными способами</w:t>
      </w:r>
      <w:r w:rsidRPr="00287D38">
        <w:rPr>
          <w:b/>
          <w:i/>
          <w:sz w:val="28"/>
          <w:szCs w:val="28"/>
        </w:rPr>
        <w:t>:</w:t>
      </w:r>
    </w:p>
    <w:p w:rsidR="00E309EE" w:rsidRPr="00287D38" w:rsidRDefault="00E309EE" w:rsidP="0048530F">
      <w:pPr>
        <w:ind w:firstLine="709"/>
        <w:jc w:val="both"/>
        <w:rPr>
          <w:sz w:val="28"/>
          <w:szCs w:val="28"/>
        </w:rPr>
      </w:pPr>
      <w:r w:rsidRPr="00287D38">
        <w:rPr>
          <w:sz w:val="28"/>
          <w:szCs w:val="28"/>
        </w:rPr>
        <w:t>• в название хорошо знакомой сказки добавить слово, обозначающее какой-либо предмет. Например, </w:t>
      </w:r>
      <w:r w:rsidRPr="00287D38">
        <w:rPr>
          <w:iCs/>
          <w:sz w:val="28"/>
          <w:szCs w:val="28"/>
        </w:rPr>
        <w:t>«Волк, семеро козлят и компьютер»</w:t>
      </w:r>
      <w:r w:rsidRPr="00287D38">
        <w:rPr>
          <w:sz w:val="28"/>
          <w:szCs w:val="28"/>
        </w:rPr>
        <w:t>, </w:t>
      </w:r>
      <w:r w:rsidRPr="00287D38">
        <w:rPr>
          <w:iCs/>
          <w:sz w:val="28"/>
          <w:szCs w:val="28"/>
        </w:rPr>
        <w:t>«Мальчик-с-пальчик и паровоз»</w:t>
      </w:r>
      <w:r w:rsidRPr="00287D38">
        <w:rPr>
          <w:sz w:val="28"/>
          <w:szCs w:val="28"/>
        </w:rPr>
        <w:t> и т. п.</w:t>
      </w:r>
    </w:p>
    <w:p w:rsidR="00E309EE" w:rsidRPr="00287D38" w:rsidRDefault="00E309EE" w:rsidP="0048530F">
      <w:pPr>
        <w:ind w:firstLine="709"/>
        <w:jc w:val="both"/>
        <w:rPr>
          <w:sz w:val="28"/>
          <w:szCs w:val="28"/>
        </w:rPr>
      </w:pPr>
      <w:r w:rsidRPr="00287D38">
        <w:rPr>
          <w:sz w:val="28"/>
          <w:szCs w:val="28"/>
        </w:rPr>
        <w:t>• сюжет знакомой сказки переместить в другое время и пространство. Например, </w:t>
      </w:r>
      <w:r w:rsidRPr="00287D38">
        <w:rPr>
          <w:iCs/>
          <w:sz w:val="28"/>
          <w:szCs w:val="28"/>
        </w:rPr>
        <w:t>«Жили-были старик со старухой в наши дни»</w:t>
      </w:r>
      <w:r w:rsidRPr="00287D38">
        <w:rPr>
          <w:sz w:val="28"/>
          <w:szCs w:val="28"/>
        </w:rPr>
        <w:t>, </w:t>
      </w:r>
      <w:r w:rsidRPr="00287D38">
        <w:rPr>
          <w:iCs/>
          <w:sz w:val="28"/>
          <w:szCs w:val="28"/>
        </w:rPr>
        <w:t>«Красная Шапочка на необитаемом острове»</w:t>
      </w:r>
      <w:r w:rsidRPr="00287D38">
        <w:rPr>
          <w:sz w:val="28"/>
          <w:szCs w:val="28"/>
        </w:rPr>
        <w:t> и т. п.</w:t>
      </w:r>
    </w:p>
    <w:p w:rsidR="00E309EE" w:rsidRPr="00287D38" w:rsidRDefault="00E309EE" w:rsidP="0048530F">
      <w:pPr>
        <w:ind w:firstLine="709"/>
        <w:jc w:val="both"/>
        <w:rPr>
          <w:sz w:val="28"/>
          <w:szCs w:val="28"/>
        </w:rPr>
      </w:pPr>
      <w:r w:rsidRPr="00287D38">
        <w:rPr>
          <w:sz w:val="28"/>
          <w:szCs w:val="28"/>
        </w:rPr>
        <w:t>• предложить </w:t>
      </w:r>
      <w:r w:rsidRPr="00287D38">
        <w:rPr>
          <w:bCs/>
          <w:sz w:val="28"/>
          <w:szCs w:val="28"/>
        </w:rPr>
        <w:t>ребенку</w:t>
      </w:r>
      <w:r w:rsidRPr="00287D38">
        <w:rPr>
          <w:sz w:val="28"/>
          <w:szCs w:val="28"/>
        </w:rPr>
        <w:t> изменить концовку сказки, используя прием введения в сюжетное повествование какого-либо предмета, явления. Например, медвежата из сказки </w:t>
      </w:r>
      <w:r w:rsidRPr="00287D38">
        <w:rPr>
          <w:iCs/>
          <w:sz w:val="28"/>
          <w:szCs w:val="28"/>
        </w:rPr>
        <w:t>«Два жадных медвежонка»</w:t>
      </w:r>
      <w:r w:rsidRPr="00287D38">
        <w:rPr>
          <w:sz w:val="28"/>
          <w:szCs w:val="28"/>
        </w:rPr>
        <w:t> вместо сыра съедают таблетку от жадности;</w:t>
      </w:r>
    </w:p>
    <w:p w:rsidR="00E309EE" w:rsidRPr="00287D38" w:rsidRDefault="00E309EE" w:rsidP="0048530F">
      <w:pPr>
        <w:ind w:firstLine="709"/>
        <w:jc w:val="both"/>
        <w:rPr>
          <w:sz w:val="28"/>
          <w:szCs w:val="28"/>
        </w:rPr>
      </w:pPr>
      <w:r w:rsidRPr="00287D38">
        <w:rPr>
          <w:sz w:val="28"/>
          <w:szCs w:val="28"/>
        </w:rPr>
        <w:t>• предложить заглянуть в прошлое или будущее сказочных героев: что было?</w:t>
      </w:r>
    </w:p>
    <w:p w:rsidR="00E309EE" w:rsidRPr="00287D38" w:rsidRDefault="00E309EE" w:rsidP="0048530F">
      <w:pPr>
        <w:ind w:firstLine="709"/>
        <w:jc w:val="both"/>
        <w:rPr>
          <w:sz w:val="28"/>
          <w:szCs w:val="28"/>
        </w:rPr>
      </w:pPr>
      <w:r w:rsidRPr="00287D38">
        <w:rPr>
          <w:sz w:val="28"/>
          <w:szCs w:val="28"/>
        </w:rPr>
        <w:t>• раньше с тем или иным героем, что может произойти потом; написать письмо своему любимому герою или автору сказки;</w:t>
      </w:r>
    </w:p>
    <w:p w:rsidR="00E309EE" w:rsidRPr="00287D38" w:rsidRDefault="00E309EE" w:rsidP="0048530F">
      <w:pPr>
        <w:ind w:firstLine="709"/>
        <w:jc w:val="both"/>
        <w:rPr>
          <w:sz w:val="28"/>
          <w:szCs w:val="28"/>
        </w:rPr>
      </w:pPr>
      <w:r w:rsidRPr="00287D38">
        <w:rPr>
          <w:sz w:val="28"/>
          <w:szCs w:val="28"/>
        </w:rPr>
        <w:t>• сочинить разговор сказочных персонажей по телефону </w:t>
      </w:r>
      <w:r w:rsidRPr="00287D38">
        <w:rPr>
          <w:iCs/>
          <w:sz w:val="28"/>
          <w:szCs w:val="28"/>
        </w:rPr>
        <w:t>(на любую тему)</w:t>
      </w:r>
      <w:r w:rsidRPr="00287D38">
        <w:rPr>
          <w:sz w:val="28"/>
          <w:szCs w:val="28"/>
        </w:rPr>
        <w:t>;</w:t>
      </w:r>
    </w:p>
    <w:p w:rsidR="00E309EE" w:rsidRPr="00287D38" w:rsidRDefault="00E309EE" w:rsidP="0048530F">
      <w:pPr>
        <w:ind w:firstLine="709"/>
        <w:jc w:val="both"/>
        <w:rPr>
          <w:sz w:val="28"/>
          <w:szCs w:val="28"/>
        </w:rPr>
      </w:pPr>
      <w:r w:rsidRPr="00287D38">
        <w:rPr>
          <w:sz w:val="28"/>
          <w:szCs w:val="28"/>
        </w:rPr>
        <w:t>• придумать сказку по опорным словам. Например, ласточка, девочка, кот;</w:t>
      </w:r>
    </w:p>
    <w:p w:rsidR="00E309EE" w:rsidRPr="00287D38" w:rsidRDefault="00E309EE" w:rsidP="0048530F">
      <w:pPr>
        <w:ind w:firstLine="709"/>
        <w:jc w:val="both"/>
        <w:rPr>
          <w:sz w:val="28"/>
          <w:szCs w:val="28"/>
        </w:rPr>
      </w:pPr>
      <w:r w:rsidRPr="00287D38">
        <w:rPr>
          <w:sz w:val="28"/>
          <w:szCs w:val="28"/>
        </w:rPr>
        <w:t>• рассказать историю от лица любого героя или предмета;</w:t>
      </w:r>
    </w:p>
    <w:p w:rsidR="00E309EE" w:rsidRPr="00287D38" w:rsidRDefault="00E309EE" w:rsidP="0048530F">
      <w:pPr>
        <w:ind w:firstLine="709"/>
        <w:jc w:val="both"/>
        <w:rPr>
          <w:sz w:val="28"/>
          <w:szCs w:val="28"/>
        </w:rPr>
      </w:pPr>
      <w:r w:rsidRPr="00287D38">
        <w:rPr>
          <w:sz w:val="28"/>
          <w:szCs w:val="28"/>
        </w:rPr>
        <w:t>• описать одно и то же событие с разных точек зрения. Например, от лица веселого человека и грустного человека и т. д.</w:t>
      </w:r>
    </w:p>
    <w:p w:rsidR="00E309EE" w:rsidRPr="00287D38" w:rsidRDefault="00E309EE" w:rsidP="0048530F">
      <w:pPr>
        <w:ind w:firstLine="709"/>
        <w:jc w:val="both"/>
        <w:rPr>
          <w:sz w:val="28"/>
          <w:szCs w:val="28"/>
        </w:rPr>
      </w:pPr>
      <w:r w:rsidRPr="00287D38">
        <w:rPr>
          <w:sz w:val="28"/>
          <w:szCs w:val="28"/>
        </w:rPr>
        <w:t>• Очень хорошо сделать альбом детских рассказов, дать ему интересное название, предложить </w:t>
      </w:r>
      <w:r w:rsidRPr="00287D38">
        <w:rPr>
          <w:bCs/>
          <w:sz w:val="28"/>
          <w:szCs w:val="28"/>
        </w:rPr>
        <w:t>ребенку</w:t>
      </w:r>
      <w:r w:rsidRPr="00287D38">
        <w:rPr>
          <w:sz w:val="28"/>
          <w:szCs w:val="28"/>
        </w:rPr>
        <w:t> нарисовать к каждому рассказу иллюстрации. Это будет толчком для </w:t>
      </w:r>
      <w:r w:rsidRPr="00287D38">
        <w:rPr>
          <w:bCs/>
          <w:sz w:val="28"/>
          <w:szCs w:val="28"/>
        </w:rPr>
        <w:t>развития детского творчества</w:t>
      </w:r>
      <w:r w:rsidRPr="00287D38">
        <w:rPr>
          <w:sz w:val="28"/>
          <w:szCs w:val="28"/>
        </w:rPr>
        <w:t>.</w:t>
      </w:r>
    </w:p>
    <w:p w:rsidR="00E309EE" w:rsidRDefault="00E309EE" w:rsidP="00287D38">
      <w:pPr>
        <w:jc w:val="center"/>
        <w:rPr>
          <w:i/>
          <w:sz w:val="28"/>
          <w:szCs w:val="28"/>
        </w:rPr>
      </w:pPr>
    </w:p>
    <w:p w:rsidR="00E309EE" w:rsidRDefault="00E309EE" w:rsidP="00287D38">
      <w:pPr>
        <w:jc w:val="center"/>
        <w:rPr>
          <w:i/>
          <w:sz w:val="28"/>
          <w:szCs w:val="28"/>
        </w:rPr>
      </w:pPr>
    </w:p>
    <w:p w:rsidR="00E309EE" w:rsidRDefault="00E309EE" w:rsidP="00287D38">
      <w:pPr>
        <w:jc w:val="center"/>
        <w:rPr>
          <w:i/>
          <w:sz w:val="28"/>
          <w:szCs w:val="28"/>
        </w:rPr>
      </w:pPr>
    </w:p>
    <w:p w:rsidR="00E309EE" w:rsidRDefault="00E309EE" w:rsidP="00287D38">
      <w:pPr>
        <w:jc w:val="center"/>
        <w:rPr>
          <w:i/>
          <w:sz w:val="28"/>
          <w:szCs w:val="28"/>
        </w:rPr>
      </w:pPr>
    </w:p>
    <w:p w:rsidR="00E309EE" w:rsidRDefault="00E309EE" w:rsidP="00287D38">
      <w:pPr>
        <w:jc w:val="center"/>
        <w:rPr>
          <w:i/>
          <w:sz w:val="28"/>
          <w:szCs w:val="28"/>
        </w:rPr>
      </w:pPr>
    </w:p>
    <w:p w:rsidR="00E309EE" w:rsidRDefault="00E309EE" w:rsidP="00287D38">
      <w:pPr>
        <w:jc w:val="center"/>
        <w:rPr>
          <w:i/>
          <w:sz w:val="28"/>
          <w:szCs w:val="28"/>
        </w:rPr>
      </w:pPr>
    </w:p>
    <w:p w:rsidR="00E309EE" w:rsidRDefault="00E309EE" w:rsidP="00287D38">
      <w:pPr>
        <w:jc w:val="center"/>
        <w:rPr>
          <w:i/>
          <w:sz w:val="28"/>
          <w:szCs w:val="28"/>
        </w:rPr>
      </w:pPr>
    </w:p>
    <w:p w:rsidR="00E309EE" w:rsidRDefault="00E309EE" w:rsidP="00287D38">
      <w:pPr>
        <w:jc w:val="center"/>
        <w:rPr>
          <w:i/>
          <w:sz w:val="28"/>
          <w:szCs w:val="28"/>
        </w:rPr>
      </w:pPr>
    </w:p>
    <w:p w:rsidR="00E309EE" w:rsidRDefault="00E309EE" w:rsidP="00287D38">
      <w:pPr>
        <w:jc w:val="center"/>
        <w:rPr>
          <w:i/>
          <w:sz w:val="28"/>
          <w:szCs w:val="28"/>
        </w:rPr>
      </w:pPr>
    </w:p>
    <w:p w:rsidR="00E309EE" w:rsidRDefault="00E309EE" w:rsidP="00287D38">
      <w:pPr>
        <w:jc w:val="center"/>
        <w:rPr>
          <w:i/>
          <w:sz w:val="28"/>
          <w:szCs w:val="28"/>
        </w:rPr>
      </w:pPr>
    </w:p>
    <w:p w:rsidR="00E309EE" w:rsidRDefault="00E309EE" w:rsidP="00287D38">
      <w:pPr>
        <w:jc w:val="center"/>
        <w:rPr>
          <w:i/>
          <w:sz w:val="28"/>
          <w:szCs w:val="28"/>
        </w:rPr>
      </w:pPr>
    </w:p>
    <w:p w:rsidR="00E309EE" w:rsidRDefault="00E309EE" w:rsidP="00287D38">
      <w:pPr>
        <w:jc w:val="center"/>
        <w:rPr>
          <w:i/>
          <w:sz w:val="28"/>
          <w:szCs w:val="28"/>
        </w:rPr>
      </w:pPr>
    </w:p>
    <w:p w:rsidR="00E309EE" w:rsidRDefault="00E309EE" w:rsidP="00287D38">
      <w:pPr>
        <w:jc w:val="center"/>
        <w:rPr>
          <w:i/>
          <w:sz w:val="28"/>
          <w:szCs w:val="28"/>
        </w:rPr>
      </w:pPr>
    </w:p>
    <w:p w:rsidR="00E309EE" w:rsidRDefault="00E309EE" w:rsidP="00287D38">
      <w:pPr>
        <w:jc w:val="center"/>
        <w:rPr>
          <w:i/>
          <w:sz w:val="28"/>
          <w:szCs w:val="28"/>
        </w:rPr>
      </w:pPr>
    </w:p>
    <w:p w:rsidR="00E309EE" w:rsidRDefault="00E309EE" w:rsidP="00287D38">
      <w:pPr>
        <w:jc w:val="center"/>
        <w:rPr>
          <w:i/>
          <w:sz w:val="28"/>
          <w:szCs w:val="28"/>
        </w:rPr>
      </w:pPr>
    </w:p>
    <w:p w:rsidR="00E309EE" w:rsidRDefault="00E309EE" w:rsidP="00287D38">
      <w:pPr>
        <w:jc w:val="center"/>
        <w:rPr>
          <w:i/>
          <w:sz w:val="28"/>
          <w:szCs w:val="28"/>
        </w:rPr>
      </w:pPr>
    </w:p>
    <w:p w:rsidR="00E309EE" w:rsidRDefault="00E309EE" w:rsidP="00287D38">
      <w:pPr>
        <w:jc w:val="center"/>
        <w:rPr>
          <w:i/>
          <w:sz w:val="28"/>
          <w:szCs w:val="28"/>
        </w:rPr>
      </w:pPr>
    </w:p>
    <w:p w:rsidR="00E309EE" w:rsidRDefault="00E309EE" w:rsidP="00287D38">
      <w:pPr>
        <w:jc w:val="center"/>
        <w:rPr>
          <w:i/>
          <w:sz w:val="28"/>
          <w:szCs w:val="28"/>
        </w:rPr>
      </w:pPr>
    </w:p>
    <w:p w:rsidR="00E309EE" w:rsidRDefault="00E309EE" w:rsidP="00287D38">
      <w:pPr>
        <w:jc w:val="center"/>
        <w:rPr>
          <w:i/>
          <w:sz w:val="28"/>
          <w:szCs w:val="28"/>
        </w:rPr>
      </w:pPr>
    </w:p>
    <w:p w:rsidR="00E309EE" w:rsidRDefault="00E309EE" w:rsidP="0048530F">
      <w:pPr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2</w:t>
      </w:r>
    </w:p>
    <w:p w:rsidR="00E309EE" w:rsidRPr="0048530F" w:rsidRDefault="00E309EE" w:rsidP="0048530F">
      <w:pPr>
        <w:jc w:val="center"/>
        <w:rPr>
          <w:sz w:val="28"/>
          <w:szCs w:val="28"/>
        </w:rPr>
      </w:pPr>
    </w:p>
    <w:p w:rsidR="00E309EE" w:rsidRDefault="00E309EE" w:rsidP="0048530F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Консультация для родителей </w:t>
      </w:r>
    </w:p>
    <w:p w:rsidR="00E309EE" w:rsidRPr="0048530F" w:rsidRDefault="00E309EE" w:rsidP="0048530F">
      <w:pPr>
        <w:jc w:val="center"/>
        <w:rPr>
          <w:b/>
          <w:i/>
          <w:sz w:val="28"/>
          <w:szCs w:val="28"/>
        </w:rPr>
      </w:pPr>
      <w:r w:rsidRPr="0048530F">
        <w:rPr>
          <w:b/>
          <w:i/>
          <w:sz w:val="28"/>
          <w:szCs w:val="28"/>
        </w:rPr>
        <w:t>«Сказки читаем — речь развиваем!»</w:t>
      </w:r>
    </w:p>
    <w:p w:rsidR="00E309EE" w:rsidRPr="0048530F" w:rsidRDefault="00E309EE" w:rsidP="0048530F">
      <w:pPr>
        <w:jc w:val="center"/>
        <w:rPr>
          <w:b/>
          <w:i/>
          <w:sz w:val="28"/>
          <w:szCs w:val="28"/>
        </w:rPr>
      </w:pPr>
    </w:p>
    <w:p w:rsidR="00E309EE" w:rsidRPr="0048530F" w:rsidRDefault="00E309EE" w:rsidP="0048530F">
      <w:pPr>
        <w:jc w:val="center"/>
        <w:rPr>
          <w:b/>
          <w:i/>
          <w:sz w:val="28"/>
          <w:szCs w:val="28"/>
        </w:rPr>
      </w:pPr>
      <w:r w:rsidRPr="007D619F">
        <w:rPr>
          <w:b/>
          <w:i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i1025" type="#_x0000_t75" alt="014.310x310.jpg" style="width:168.75pt;height:168.75pt;visibility:visible">
            <v:imagedata r:id="rId7" o:title=""/>
          </v:shape>
        </w:pict>
      </w:r>
    </w:p>
    <w:p w:rsidR="00E309EE" w:rsidRPr="0048530F" w:rsidRDefault="00E309EE" w:rsidP="0048530F">
      <w:pPr>
        <w:jc w:val="center"/>
        <w:rPr>
          <w:b/>
          <w:i/>
          <w:sz w:val="28"/>
          <w:szCs w:val="28"/>
        </w:rPr>
      </w:pPr>
    </w:p>
    <w:p w:rsidR="00E309EE" w:rsidRPr="0048530F" w:rsidRDefault="00E309EE" w:rsidP="0048530F">
      <w:pPr>
        <w:ind w:firstLine="709"/>
        <w:jc w:val="center"/>
        <w:rPr>
          <w:b/>
          <w:i/>
          <w:sz w:val="28"/>
          <w:szCs w:val="28"/>
        </w:rPr>
      </w:pPr>
      <w:r w:rsidRPr="0048530F">
        <w:rPr>
          <w:b/>
          <w:i/>
          <w:sz w:val="28"/>
          <w:szCs w:val="28"/>
        </w:rPr>
        <w:t>Уважаемые родители!</w:t>
      </w:r>
    </w:p>
    <w:p w:rsidR="00E309EE" w:rsidRPr="0048530F" w:rsidRDefault="00E309EE" w:rsidP="0048530F">
      <w:pPr>
        <w:ind w:firstLine="709"/>
        <w:jc w:val="both"/>
        <w:rPr>
          <w:sz w:val="28"/>
          <w:szCs w:val="28"/>
        </w:rPr>
      </w:pPr>
      <w:r w:rsidRPr="0048530F">
        <w:rPr>
          <w:b/>
          <w:i/>
          <w:sz w:val="28"/>
          <w:szCs w:val="28"/>
          <w:u w:val="single"/>
        </w:rPr>
        <w:t>Народная сказка</w:t>
      </w:r>
      <w:r w:rsidRPr="0048530F">
        <w:rPr>
          <w:i/>
          <w:sz w:val="28"/>
          <w:szCs w:val="28"/>
        </w:rPr>
        <w:t xml:space="preserve"> </w:t>
      </w:r>
      <w:r w:rsidRPr="0048530F">
        <w:rPr>
          <w:sz w:val="28"/>
          <w:szCs w:val="28"/>
        </w:rPr>
        <w:t>– одно из произведения искусства слова, которые слышит ребенок в раннем детстве.</w:t>
      </w:r>
    </w:p>
    <w:p w:rsidR="00E309EE" w:rsidRPr="0048530F" w:rsidRDefault="00E309EE" w:rsidP="0048530F">
      <w:pPr>
        <w:ind w:firstLine="709"/>
        <w:jc w:val="both"/>
        <w:rPr>
          <w:sz w:val="28"/>
          <w:szCs w:val="28"/>
        </w:rPr>
      </w:pPr>
      <w:r w:rsidRPr="0048530F">
        <w:rPr>
          <w:sz w:val="28"/>
          <w:szCs w:val="28"/>
        </w:rPr>
        <w:t>Сказка воспитывает в детях лучшие черты характера. Она помогает в первые годы жизни разобраться в таких сложных вопросах, как взаимоотношения людей, помогает оценить их поступки, вызывает либо сочувствие, либо осуждение.</w:t>
      </w:r>
    </w:p>
    <w:p w:rsidR="00E309EE" w:rsidRPr="0048530F" w:rsidRDefault="00E309EE" w:rsidP="0048530F">
      <w:pPr>
        <w:ind w:firstLine="709"/>
        <w:jc w:val="both"/>
        <w:rPr>
          <w:sz w:val="28"/>
          <w:szCs w:val="28"/>
        </w:rPr>
      </w:pPr>
      <w:r w:rsidRPr="0048530F">
        <w:rPr>
          <w:sz w:val="28"/>
          <w:szCs w:val="28"/>
        </w:rPr>
        <w:t>Можно сделать «домашний театр» (на магнитах, пальчиковый и др.) сказки показывать и рассказывать.</w:t>
      </w:r>
    </w:p>
    <w:p w:rsidR="00E309EE" w:rsidRPr="0048530F" w:rsidRDefault="00E309EE" w:rsidP="0048530F">
      <w:pPr>
        <w:ind w:firstLine="709"/>
        <w:jc w:val="both"/>
        <w:rPr>
          <w:b/>
          <w:sz w:val="28"/>
          <w:szCs w:val="28"/>
        </w:rPr>
      </w:pPr>
    </w:p>
    <w:p w:rsidR="00E309EE" w:rsidRPr="0048530F" w:rsidRDefault="00E309EE" w:rsidP="0048530F">
      <w:pPr>
        <w:ind w:firstLine="709"/>
        <w:jc w:val="both"/>
        <w:rPr>
          <w:b/>
          <w:sz w:val="28"/>
          <w:szCs w:val="28"/>
          <w:u w:val="single"/>
        </w:rPr>
      </w:pPr>
      <w:r w:rsidRPr="0048530F">
        <w:rPr>
          <w:b/>
          <w:sz w:val="28"/>
          <w:szCs w:val="28"/>
          <w:u w:val="single"/>
        </w:rPr>
        <w:t>СКАЗКА НАУЧИТ РЕБЕНКА:</w:t>
      </w:r>
    </w:p>
    <w:p w:rsidR="00E309EE" w:rsidRPr="0048530F" w:rsidRDefault="00E309EE" w:rsidP="0048530F">
      <w:pPr>
        <w:pStyle w:val="ListParagraph"/>
        <w:numPr>
          <w:ilvl w:val="0"/>
          <w:numId w:val="15"/>
        </w:num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пересказывать близко к тексту;</w:t>
      </w:r>
    </w:p>
    <w:p w:rsidR="00E309EE" w:rsidRPr="0048530F" w:rsidRDefault="00E309EE" w:rsidP="0048530F">
      <w:pPr>
        <w:pStyle w:val="ListParagraph"/>
        <w:numPr>
          <w:ilvl w:val="0"/>
          <w:numId w:val="15"/>
        </w:num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обогатит словарь образными выражениями;</w:t>
      </w:r>
    </w:p>
    <w:p w:rsidR="00E309EE" w:rsidRPr="0048530F" w:rsidRDefault="00E309EE" w:rsidP="0048530F">
      <w:pPr>
        <w:pStyle w:val="ListParagraph"/>
        <w:numPr>
          <w:ilvl w:val="0"/>
          <w:numId w:val="15"/>
        </w:num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научит интонационной выразительности (восклицательная, вопросительная интонация, сила голоса, темп речи);</w:t>
      </w:r>
    </w:p>
    <w:p w:rsidR="00E309EE" w:rsidRPr="0048530F" w:rsidRDefault="00E309EE" w:rsidP="0048530F">
      <w:pPr>
        <w:pStyle w:val="ListParagraph"/>
        <w:numPr>
          <w:ilvl w:val="0"/>
          <w:numId w:val="15"/>
        </w:num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научит оценивать поступки героев их взаимоотношения;</w:t>
      </w:r>
    </w:p>
    <w:p w:rsidR="00E309EE" w:rsidRPr="0048530F" w:rsidRDefault="00E309EE" w:rsidP="0048530F">
      <w:pPr>
        <w:pStyle w:val="ListParagraph"/>
        <w:numPr>
          <w:ilvl w:val="0"/>
          <w:numId w:val="15"/>
        </w:num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разовьет фантазию малыша, его творческое воображение.</w:t>
      </w:r>
    </w:p>
    <w:p w:rsidR="00E309EE" w:rsidRPr="0048530F" w:rsidRDefault="00E309EE" w:rsidP="0048530F">
      <w:pPr>
        <w:ind w:firstLine="709"/>
        <w:jc w:val="both"/>
        <w:rPr>
          <w:b/>
          <w:sz w:val="28"/>
          <w:szCs w:val="28"/>
        </w:rPr>
      </w:pPr>
    </w:p>
    <w:p w:rsidR="00E309EE" w:rsidRPr="0048530F" w:rsidRDefault="00E309EE" w:rsidP="0048530F">
      <w:pPr>
        <w:ind w:firstLine="709"/>
        <w:jc w:val="both"/>
        <w:rPr>
          <w:sz w:val="28"/>
          <w:szCs w:val="28"/>
        </w:rPr>
      </w:pPr>
      <w:r w:rsidRPr="0048530F">
        <w:rPr>
          <w:b/>
          <w:sz w:val="28"/>
          <w:szCs w:val="28"/>
        </w:rPr>
        <w:t>Расскажите сказку "Теремок"</w:t>
      </w:r>
      <w:r w:rsidRPr="0048530F">
        <w:rPr>
          <w:sz w:val="28"/>
          <w:szCs w:val="28"/>
        </w:rPr>
        <w:t xml:space="preserve"> (любая другая по Вашему желанию).  Покажите детям героев сказки и скажите её название. Спросите героев, какой сказки они видят? Предложите рассказать сказку с использованием персонажей.</w:t>
      </w:r>
    </w:p>
    <w:p w:rsidR="00E309EE" w:rsidRPr="0048530F" w:rsidRDefault="00E309EE" w:rsidP="0048530F">
      <w:pPr>
        <w:ind w:firstLine="709"/>
        <w:jc w:val="both"/>
        <w:rPr>
          <w:sz w:val="28"/>
          <w:szCs w:val="28"/>
        </w:rPr>
      </w:pPr>
      <w:r w:rsidRPr="0048530F">
        <w:rPr>
          <w:sz w:val="28"/>
          <w:szCs w:val="28"/>
        </w:rPr>
        <w:t xml:space="preserve">После показа сказки задайте вопросы: Как называлась сказка? Какими словами начинается сказка? Кто первый пришел к теремку? Кто еще жил в теремке? Чем заканчивается сказка? </w:t>
      </w:r>
    </w:p>
    <w:p w:rsidR="00E309EE" w:rsidRPr="0048530F" w:rsidRDefault="00E309EE" w:rsidP="0048530F">
      <w:pPr>
        <w:ind w:firstLine="709"/>
        <w:jc w:val="both"/>
        <w:rPr>
          <w:sz w:val="28"/>
          <w:szCs w:val="28"/>
        </w:rPr>
      </w:pPr>
      <w:r w:rsidRPr="0048530F">
        <w:rPr>
          <w:sz w:val="28"/>
          <w:szCs w:val="28"/>
        </w:rPr>
        <w:t>Каким голосом говорит мышка, лягушка и др. персонажи. Какими словами называют в сказке зайчика (зайчик - побегайчик) мышку и др.</w:t>
      </w:r>
    </w:p>
    <w:p w:rsidR="00E309EE" w:rsidRPr="0048530F" w:rsidRDefault="00E309EE" w:rsidP="0048530F">
      <w:pPr>
        <w:ind w:firstLine="709"/>
        <w:jc w:val="both"/>
        <w:rPr>
          <w:sz w:val="28"/>
          <w:szCs w:val="28"/>
        </w:rPr>
      </w:pPr>
      <w:r w:rsidRPr="0048530F">
        <w:rPr>
          <w:sz w:val="28"/>
          <w:szCs w:val="28"/>
        </w:rPr>
        <w:t>В конце беседы спросите, кто нравится вашему малышу в сказке, а кто нет? Почему?</w:t>
      </w:r>
    </w:p>
    <w:p w:rsidR="00E309EE" w:rsidRDefault="00E309EE" w:rsidP="0048530F">
      <w:pPr>
        <w:ind w:firstLine="709"/>
        <w:jc w:val="both"/>
        <w:rPr>
          <w:sz w:val="28"/>
          <w:szCs w:val="28"/>
        </w:rPr>
      </w:pPr>
      <w:r w:rsidRPr="0048530F">
        <w:rPr>
          <w:sz w:val="28"/>
          <w:szCs w:val="28"/>
        </w:rPr>
        <w:t>Для развития фантазии и воображения предложите придумать свою сказку или новый вариант окончания сказки, побуждайте малыша самостоятельно говорить, пересказывать.</w:t>
      </w:r>
    </w:p>
    <w:p w:rsidR="00E309EE" w:rsidRPr="0048530F" w:rsidRDefault="00E309EE" w:rsidP="0048530F">
      <w:pPr>
        <w:ind w:firstLine="709"/>
        <w:jc w:val="both"/>
        <w:rPr>
          <w:sz w:val="28"/>
          <w:szCs w:val="28"/>
        </w:rPr>
      </w:pPr>
    </w:p>
    <w:p w:rsidR="00E309EE" w:rsidRPr="0048530F" w:rsidRDefault="00E309EE" w:rsidP="0048530F">
      <w:pPr>
        <w:ind w:firstLine="709"/>
        <w:jc w:val="center"/>
        <w:rPr>
          <w:b/>
          <w:sz w:val="28"/>
          <w:szCs w:val="28"/>
          <w:u w:val="single"/>
        </w:rPr>
      </w:pPr>
      <w:r w:rsidRPr="0048530F">
        <w:rPr>
          <w:b/>
          <w:sz w:val="28"/>
          <w:szCs w:val="28"/>
          <w:u w:val="single"/>
        </w:rPr>
        <w:t>Поиграйте вместе с детьми!</w:t>
      </w:r>
    </w:p>
    <w:p w:rsidR="00E309EE" w:rsidRPr="0048530F" w:rsidRDefault="00E309EE" w:rsidP="0048530F">
      <w:pPr>
        <w:ind w:firstLine="709"/>
        <w:jc w:val="both"/>
        <w:rPr>
          <w:b/>
          <w:sz w:val="28"/>
          <w:szCs w:val="28"/>
        </w:rPr>
      </w:pPr>
    </w:p>
    <w:p w:rsidR="00E309EE" w:rsidRPr="0048530F" w:rsidRDefault="00E309EE" w:rsidP="0048530F">
      <w:pPr>
        <w:ind w:firstLine="709"/>
        <w:jc w:val="center"/>
        <w:rPr>
          <w:b/>
          <w:i/>
          <w:sz w:val="28"/>
          <w:szCs w:val="28"/>
        </w:rPr>
      </w:pPr>
      <w:r w:rsidRPr="0048530F">
        <w:rPr>
          <w:b/>
          <w:i/>
          <w:sz w:val="28"/>
          <w:szCs w:val="28"/>
        </w:rPr>
        <w:t>Игра – фантазия «Изобрази героев сказки»</w:t>
      </w:r>
    </w:p>
    <w:p w:rsidR="00E309EE" w:rsidRPr="0048530F" w:rsidRDefault="00E309EE" w:rsidP="0048530F">
      <w:pPr>
        <w:ind w:firstLine="709"/>
        <w:jc w:val="both"/>
        <w:rPr>
          <w:sz w:val="28"/>
          <w:szCs w:val="28"/>
        </w:rPr>
      </w:pPr>
      <w:r w:rsidRPr="0048530F">
        <w:rPr>
          <w:sz w:val="28"/>
          <w:szCs w:val="28"/>
        </w:rPr>
        <w:t>Ребенок выбирает героев сказки, но не называет его, а изображает мимикой, жестами, движением. Взрослый отгадывает и хвалит за старание и оригинальность.</w:t>
      </w:r>
    </w:p>
    <w:p w:rsidR="00E309EE" w:rsidRPr="0048530F" w:rsidRDefault="00E309EE" w:rsidP="0048530F">
      <w:pPr>
        <w:ind w:firstLine="709"/>
        <w:jc w:val="center"/>
        <w:rPr>
          <w:b/>
          <w:i/>
          <w:sz w:val="28"/>
          <w:szCs w:val="28"/>
        </w:rPr>
      </w:pPr>
      <w:r w:rsidRPr="0048530F">
        <w:rPr>
          <w:b/>
          <w:i/>
          <w:sz w:val="28"/>
          <w:szCs w:val="28"/>
        </w:rPr>
        <w:t>«Сказочник»</w:t>
      </w:r>
    </w:p>
    <w:p w:rsidR="00E309EE" w:rsidRPr="0048530F" w:rsidRDefault="00E309EE" w:rsidP="0048530F">
      <w:pPr>
        <w:ind w:firstLine="709"/>
        <w:jc w:val="both"/>
        <w:rPr>
          <w:sz w:val="28"/>
          <w:szCs w:val="28"/>
        </w:rPr>
      </w:pPr>
      <w:r w:rsidRPr="0048530F">
        <w:rPr>
          <w:sz w:val="28"/>
          <w:szCs w:val="28"/>
        </w:rPr>
        <w:t>Предложите ребенку стать сказочником и придумать свою историю с героями сказки.</w:t>
      </w:r>
    </w:p>
    <w:p w:rsidR="00E309EE" w:rsidRPr="0048530F" w:rsidRDefault="00E309EE" w:rsidP="0048530F">
      <w:pPr>
        <w:ind w:firstLine="709"/>
        <w:jc w:val="center"/>
        <w:rPr>
          <w:b/>
          <w:i/>
          <w:sz w:val="28"/>
          <w:szCs w:val="28"/>
        </w:rPr>
      </w:pPr>
      <w:r w:rsidRPr="0048530F">
        <w:rPr>
          <w:b/>
          <w:i/>
          <w:sz w:val="28"/>
          <w:szCs w:val="28"/>
        </w:rPr>
        <w:t>«Веселый художник»</w:t>
      </w:r>
    </w:p>
    <w:p w:rsidR="00E309EE" w:rsidRPr="0048530F" w:rsidRDefault="00E309EE" w:rsidP="0048530F">
      <w:pPr>
        <w:ind w:firstLine="709"/>
        <w:jc w:val="both"/>
        <w:rPr>
          <w:sz w:val="28"/>
          <w:szCs w:val="28"/>
        </w:rPr>
      </w:pPr>
      <w:r w:rsidRPr="0048530F">
        <w:rPr>
          <w:sz w:val="28"/>
          <w:szCs w:val="28"/>
        </w:rPr>
        <w:t xml:space="preserve">Предложите придумать и нарисовать необычных героев сказки. Например: </w:t>
      </w:r>
      <w:r w:rsidRPr="0048530F">
        <w:rPr>
          <w:b/>
          <w:sz w:val="28"/>
          <w:szCs w:val="28"/>
        </w:rPr>
        <w:t>заялис</w:t>
      </w:r>
      <w:r w:rsidRPr="0048530F">
        <w:rPr>
          <w:sz w:val="28"/>
          <w:szCs w:val="28"/>
        </w:rPr>
        <w:t xml:space="preserve"> (верхняя часть туловища зайца, а нижняя – лисы) и др. Попробуйте представить, как они будут есть, передвигаться и т. д.</w:t>
      </w:r>
    </w:p>
    <w:p w:rsidR="00E309EE" w:rsidRPr="0048530F" w:rsidRDefault="00E309EE" w:rsidP="0048530F">
      <w:pPr>
        <w:ind w:firstLine="709"/>
        <w:jc w:val="both"/>
        <w:rPr>
          <w:sz w:val="28"/>
          <w:szCs w:val="28"/>
        </w:rPr>
      </w:pPr>
    </w:p>
    <w:p w:rsidR="00E309EE" w:rsidRPr="0048530F" w:rsidRDefault="00E309EE" w:rsidP="0048530F">
      <w:pPr>
        <w:ind w:firstLine="709"/>
        <w:jc w:val="center"/>
        <w:rPr>
          <w:b/>
          <w:i/>
          <w:sz w:val="28"/>
          <w:szCs w:val="28"/>
        </w:rPr>
      </w:pPr>
      <w:r w:rsidRPr="0048530F">
        <w:rPr>
          <w:b/>
          <w:i/>
          <w:sz w:val="28"/>
          <w:szCs w:val="28"/>
        </w:rPr>
        <w:t>«Накорми животное»</w:t>
      </w:r>
    </w:p>
    <w:p w:rsidR="00E309EE" w:rsidRPr="0048530F" w:rsidRDefault="00E309EE" w:rsidP="0048530F">
      <w:pPr>
        <w:ind w:firstLine="709"/>
        <w:jc w:val="both"/>
        <w:rPr>
          <w:sz w:val="28"/>
          <w:szCs w:val="28"/>
        </w:rPr>
      </w:pPr>
      <w:r w:rsidRPr="0048530F">
        <w:rPr>
          <w:sz w:val="28"/>
          <w:szCs w:val="28"/>
        </w:rPr>
        <w:t>Взрослый показывает героев сказки, а ребенок придумывает слова- еду, которую любит животное. Например: зайчик любит морковку, она сладкая, хрустящая, сочная и т. д.</w:t>
      </w:r>
    </w:p>
    <w:p w:rsidR="00E309EE" w:rsidRPr="0048530F" w:rsidRDefault="00E309EE" w:rsidP="0048530F">
      <w:pPr>
        <w:ind w:firstLine="709"/>
        <w:jc w:val="center"/>
        <w:rPr>
          <w:b/>
          <w:i/>
          <w:sz w:val="28"/>
          <w:szCs w:val="28"/>
        </w:rPr>
      </w:pPr>
      <w:r w:rsidRPr="0048530F">
        <w:rPr>
          <w:b/>
          <w:i/>
          <w:sz w:val="28"/>
          <w:szCs w:val="28"/>
        </w:rPr>
        <w:t>«Прятки»</w:t>
      </w:r>
    </w:p>
    <w:p w:rsidR="00E309EE" w:rsidRPr="0048530F" w:rsidRDefault="00E309EE" w:rsidP="0048530F">
      <w:pPr>
        <w:ind w:firstLine="709"/>
        <w:jc w:val="both"/>
        <w:rPr>
          <w:sz w:val="28"/>
          <w:szCs w:val="28"/>
        </w:rPr>
      </w:pPr>
      <w:r w:rsidRPr="0048530F">
        <w:rPr>
          <w:sz w:val="28"/>
          <w:szCs w:val="28"/>
        </w:rPr>
        <w:t>Спрячьте одного из героев сказки и предложите ребенку угадать, кто спрятался (кого не стало).</w:t>
      </w:r>
    </w:p>
    <w:p w:rsidR="00E309EE" w:rsidRDefault="00E309EE" w:rsidP="0048530F">
      <w:pPr>
        <w:jc w:val="center"/>
        <w:rPr>
          <w:i/>
          <w:sz w:val="28"/>
          <w:szCs w:val="28"/>
        </w:rPr>
      </w:pPr>
    </w:p>
    <w:p w:rsidR="00E309EE" w:rsidRDefault="00E309EE" w:rsidP="0048530F">
      <w:pPr>
        <w:jc w:val="center"/>
        <w:rPr>
          <w:i/>
          <w:sz w:val="28"/>
          <w:szCs w:val="28"/>
        </w:rPr>
      </w:pPr>
    </w:p>
    <w:p w:rsidR="00E309EE" w:rsidRDefault="00E309EE" w:rsidP="0048530F">
      <w:pPr>
        <w:jc w:val="center"/>
        <w:rPr>
          <w:i/>
          <w:sz w:val="28"/>
          <w:szCs w:val="28"/>
        </w:rPr>
      </w:pPr>
    </w:p>
    <w:p w:rsidR="00E309EE" w:rsidRDefault="00E309EE" w:rsidP="0048530F">
      <w:pPr>
        <w:jc w:val="center"/>
        <w:rPr>
          <w:i/>
          <w:sz w:val="28"/>
          <w:szCs w:val="28"/>
        </w:rPr>
      </w:pPr>
    </w:p>
    <w:p w:rsidR="00E309EE" w:rsidRDefault="00E309EE" w:rsidP="0048530F">
      <w:pPr>
        <w:jc w:val="center"/>
        <w:rPr>
          <w:i/>
          <w:sz w:val="28"/>
          <w:szCs w:val="28"/>
        </w:rPr>
      </w:pPr>
    </w:p>
    <w:p w:rsidR="00E309EE" w:rsidRDefault="00E309EE" w:rsidP="0048530F">
      <w:pPr>
        <w:jc w:val="center"/>
        <w:rPr>
          <w:i/>
          <w:sz w:val="28"/>
          <w:szCs w:val="28"/>
        </w:rPr>
      </w:pPr>
    </w:p>
    <w:p w:rsidR="00E309EE" w:rsidRDefault="00E309EE" w:rsidP="0048530F">
      <w:pPr>
        <w:jc w:val="center"/>
        <w:rPr>
          <w:i/>
          <w:sz w:val="28"/>
          <w:szCs w:val="28"/>
        </w:rPr>
      </w:pPr>
    </w:p>
    <w:p w:rsidR="00E309EE" w:rsidRDefault="00E309EE" w:rsidP="0048530F">
      <w:pPr>
        <w:jc w:val="center"/>
        <w:rPr>
          <w:i/>
          <w:sz w:val="28"/>
          <w:szCs w:val="28"/>
        </w:rPr>
      </w:pPr>
    </w:p>
    <w:p w:rsidR="00E309EE" w:rsidRDefault="00E309EE" w:rsidP="0048530F">
      <w:pPr>
        <w:jc w:val="center"/>
        <w:rPr>
          <w:i/>
          <w:sz w:val="28"/>
          <w:szCs w:val="28"/>
        </w:rPr>
      </w:pPr>
    </w:p>
    <w:p w:rsidR="00E309EE" w:rsidRDefault="00E309EE" w:rsidP="0048530F">
      <w:pPr>
        <w:jc w:val="center"/>
        <w:rPr>
          <w:i/>
          <w:sz w:val="28"/>
          <w:szCs w:val="28"/>
        </w:rPr>
      </w:pPr>
    </w:p>
    <w:p w:rsidR="00E309EE" w:rsidRDefault="00E309EE" w:rsidP="0048530F">
      <w:pPr>
        <w:jc w:val="center"/>
        <w:rPr>
          <w:i/>
          <w:sz w:val="28"/>
          <w:szCs w:val="28"/>
        </w:rPr>
      </w:pPr>
    </w:p>
    <w:p w:rsidR="00E309EE" w:rsidRDefault="00E309EE" w:rsidP="0048530F">
      <w:pPr>
        <w:jc w:val="center"/>
        <w:rPr>
          <w:i/>
          <w:sz w:val="28"/>
          <w:szCs w:val="28"/>
        </w:rPr>
      </w:pPr>
    </w:p>
    <w:p w:rsidR="00E309EE" w:rsidRDefault="00E309EE" w:rsidP="0048530F">
      <w:pPr>
        <w:jc w:val="center"/>
        <w:rPr>
          <w:i/>
          <w:sz w:val="28"/>
          <w:szCs w:val="28"/>
        </w:rPr>
      </w:pPr>
    </w:p>
    <w:p w:rsidR="00E309EE" w:rsidRDefault="00E309EE" w:rsidP="0048530F">
      <w:pPr>
        <w:jc w:val="center"/>
        <w:rPr>
          <w:i/>
          <w:sz w:val="28"/>
          <w:szCs w:val="28"/>
        </w:rPr>
      </w:pPr>
    </w:p>
    <w:p w:rsidR="00E309EE" w:rsidRDefault="00E309EE" w:rsidP="0048530F">
      <w:pPr>
        <w:jc w:val="center"/>
        <w:rPr>
          <w:i/>
          <w:sz w:val="28"/>
          <w:szCs w:val="28"/>
        </w:rPr>
      </w:pPr>
    </w:p>
    <w:p w:rsidR="00E309EE" w:rsidRDefault="00E309EE" w:rsidP="0048530F">
      <w:pPr>
        <w:jc w:val="center"/>
        <w:rPr>
          <w:i/>
          <w:sz w:val="28"/>
          <w:szCs w:val="28"/>
        </w:rPr>
      </w:pPr>
    </w:p>
    <w:p w:rsidR="00E309EE" w:rsidRDefault="00E309EE" w:rsidP="0048530F">
      <w:pPr>
        <w:jc w:val="center"/>
        <w:rPr>
          <w:i/>
          <w:sz w:val="28"/>
          <w:szCs w:val="28"/>
        </w:rPr>
      </w:pPr>
    </w:p>
    <w:p w:rsidR="00E309EE" w:rsidRDefault="00E309EE" w:rsidP="0048530F">
      <w:pPr>
        <w:jc w:val="center"/>
        <w:rPr>
          <w:i/>
          <w:sz w:val="28"/>
          <w:szCs w:val="28"/>
        </w:rPr>
      </w:pPr>
    </w:p>
    <w:p w:rsidR="00E309EE" w:rsidRDefault="00E309EE" w:rsidP="0048530F">
      <w:pPr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3</w:t>
      </w:r>
    </w:p>
    <w:p w:rsidR="00E309EE" w:rsidRPr="0048530F" w:rsidRDefault="00E309EE" w:rsidP="0048530F">
      <w:pPr>
        <w:jc w:val="center"/>
        <w:rPr>
          <w:b/>
          <w:sz w:val="28"/>
          <w:szCs w:val="28"/>
        </w:rPr>
      </w:pPr>
      <w:r w:rsidRPr="0048530F">
        <w:rPr>
          <w:b/>
          <w:sz w:val="28"/>
          <w:szCs w:val="28"/>
        </w:rPr>
        <w:t>Анкета для родителей в рамках проекта «Здравствуй, сказка!»</w:t>
      </w:r>
    </w:p>
    <w:p w:rsidR="00E309EE" w:rsidRPr="0048530F" w:rsidRDefault="00E309EE" w:rsidP="0048530F">
      <w:pPr>
        <w:jc w:val="center"/>
        <w:rPr>
          <w:b/>
          <w:sz w:val="28"/>
          <w:szCs w:val="28"/>
        </w:rPr>
      </w:pPr>
    </w:p>
    <w:p w:rsidR="00E309EE" w:rsidRPr="0048530F" w:rsidRDefault="00E309EE" w:rsidP="0048530F">
      <w:pPr>
        <w:jc w:val="center"/>
        <w:rPr>
          <w:sz w:val="28"/>
          <w:szCs w:val="28"/>
        </w:rPr>
      </w:pPr>
      <w:r w:rsidRPr="0048530F">
        <w:rPr>
          <w:sz w:val="28"/>
          <w:szCs w:val="28"/>
        </w:rPr>
        <w:t>Уважаемые родители!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 xml:space="preserve">Анкета заполняется анонимно. Выберите один вариант, который соответствует вашему мнению, где требуется, напишите свой ответ словами. 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</w:p>
    <w:p w:rsidR="00E309EE" w:rsidRPr="0048530F" w:rsidRDefault="00E309EE" w:rsidP="0048530F">
      <w:pPr>
        <w:numPr>
          <w:ilvl w:val="0"/>
          <w:numId w:val="16"/>
        </w:num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Читаете ли вы книги совместно с ребенком? Как часто?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А) Читаем с удовольствием, почти каждый день.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Б) Читаем редко, 1-2 раза в неделю.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В) Не читаем.</w:t>
      </w:r>
    </w:p>
    <w:p w:rsidR="00E309EE" w:rsidRPr="0048530F" w:rsidRDefault="00E309EE" w:rsidP="0048530F">
      <w:pPr>
        <w:numPr>
          <w:ilvl w:val="0"/>
          <w:numId w:val="16"/>
        </w:num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Часто ли вы покупаете книги ребёнку?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А) Да, несколько раз в месяц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Б) Редко, несколько раз в год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В) Не покупаем</w:t>
      </w:r>
    </w:p>
    <w:p w:rsidR="00E309EE" w:rsidRPr="0048530F" w:rsidRDefault="00E309EE" w:rsidP="0048530F">
      <w:pPr>
        <w:numPr>
          <w:ilvl w:val="0"/>
          <w:numId w:val="16"/>
        </w:num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Есть ли у вас домашняя библиотека? Сколько в ней книг?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А) Есть, в ней больше 15-20 книг.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Б) Библиотека небольшая, до 10 книг.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В) Нет</w:t>
      </w:r>
    </w:p>
    <w:p w:rsidR="00E309EE" w:rsidRPr="0048530F" w:rsidRDefault="00E309EE" w:rsidP="0048530F">
      <w:pPr>
        <w:numPr>
          <w:ilvl w:val="0"/>
          <w:numId w:val="16"/>
        </w:num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Какая литература преобладает в домашней библиотеке?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А) Сказки, рассказы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Б) Энциклопедии, познавательные книги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В) Загадки, головоломки, книги по развитию и обучению.</w:t>
      </w:r>
    </w:p>
    <w:p w:rsidR="00E309EE" w:rsidRPr="0048530F" w:rsidRDefault="00E309EE" w:rsidP="0048530F">
      <w:pPr>
        <w:numPr>
          <w:ilvl w:val="0"/>
          <w:numId w:val="16"/>
        </w:num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Ваш ребенок слушает чтение или читает сам с удовольствием?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А) Очень любит книги.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Б) Слушает и читает с нежеланием, нужно заставлять и привлекать к чтению.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В) Категорически отказывается читать и слушать литературные произведения.</w:t>
      </w:r>
    </w:p>
    <w:p w:rsidR="00E309EE" w:rsidRPr="0048530F" w:rsidRDefault="00E309EE" w:rsidP="0048530F">
      <w:pPr>
        <w:numPr>
          <w:ilvl w:val="0"/>
          <w:numId w:val="16"/>
        </w:num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Обсуждаете ли вы с ребёнком прочитанное? Умеет ли ребёнок пересказать прочитанный текст?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А) Всегда обсуждаем прочитанное, ребёнок может передать суть прочитанного.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Б) Обсуждаем не всегда, ребёнок затрудняется в пересказе.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В) Не обсуждаем, пересказать суть прочитанного не может.</w:t>
      </w:r>
    </w:p>
    <w:p w:rsidR="00E309EE" w:rsidRPr="0048530F" w:rsidRDefault="00E309EE" w:rsidP="0048530F">
      <w:pPr>
        <w:numPr>
          <w:ilvl w:val="0"/>
          <w:numId w:val="16"/>
        </w:num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Как вы считаете, чего не хватает, чтобы помочь в привлечении ребёнка к чтению?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А) Времени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Б) Знаний в области детской литературы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В) Знаний приёмов и форм привлечения детей к чтению</w:t>
      </w:r>
    </w:p>
    <w:p w:rsidR="00E309EE" w:rsidRPr="0048530F" w:rsidRDefault="00E309EE" w:rsidP="0048530F">
      <w:pPr>
        <w:numPr>
          <w:ilvl w:val="0"/>
          <w:numId w:val="16"/>
        </w:num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Как вы считаете, полезно ли чтение книг для ребёнка? Если да, то чем?</w:t>
      </w:r>
    </w:p>
    <w:p w:rsidR="00E309EE" w:rsidRPr="0048530F" w:rsidRDefault="00E309EE" w:rsidP="0048530F">
      <w:pPr>
        <w:jc w:val="both"/>
        <w:rPr>
          <w:sz w:val="28"/>
          <w:szCs w:val="28"/>
        </w:rPr>
      </w:pPr>
      <w:r w:rsidRPr="0048530F">
        <w:rPr>
          <w:sz w:val="28"/>
          <w:szCs w:val="28"/>
        </w:rPr>
        <w:t>_______________________________________________________________________________________________________________________________________________________________________________________</w:t>
      </w:r>
      <w:r>
        <w:rPr>
          <w:sz w:val="28"/>
          <w:szCs w:val="28"/>
        </w:rPr>
        <w:t>______________</w:t>
      </w:r>
    </w:p>
    <w:p w:rsidR="00E309EE" w:rsidRPr="0048530F" w:rsidRDefault="00E309EE" w:rsidP="0048530F">
      <w:pPr>
        <w:jc w:val="both"/>
        <w:rPr>
          <w:b/>
          <w:i/>
          <w:sz w:val="28"/>
          <w:szCs w:val="28"/>
        </w:rPr>
      </w:pPr>
    </w:p>
    <w:p w:rsidR="00E309EE" w:rsidRPr="0048530F" w:rsidRDefault="00E309EE" w:rsidP="0048530F">
      <w:pPr>
        <w:jc w:val="center"/>
        <w:rPr>
          <w:b/>
          <w:i/>
          <w:sz w:val="28"/>
          <w:szCs w:val="28"/>
        </w:rPr>
      </w:pPr>
      <w:r w:rsidRPr="0048530F">
        <w:rPr>
          <w:b/>
          <w:i/>
          <w:sz w:val="28"/>
          <w:szCs w:val="28"/>
        </w:rPr>
        <w:t>Благодарю за сотрудничество!</w:t>
      </w:r>
    </w:p>
    <w:p w:rsidR="00E309EE" w:rsidRDefault="00E309EE" w:rsidP="0048530F">
      <w:pPr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4</w:t>
      </w:r>
    </w:p>
    <w:p w:rsidR="00E309EE" w:rsidRDefault="00E309EE" w:rsidP="0048530F">
      <w:pPr>
        <w:jc w:val="center"/>
        <w:rPr>
          <w:b/>
          <w:sz w:val="28"/>
          <w:szCs w:val="28"/>
        </w:rPr>
      </w:pPr>
      <w:r w:rsidRPr="0048530F">
        <w:rPr>
          <w:b/>
          <w:sz w:val="28"/>
          <w:szCs w:val="28"/>
        </w:rPr>
        <w:t>Фотовыставка «Моя любимая книга»</w:t>
      </w:r>
    </w:p>
    <w:p w:rsidR="00E309EE" w:rsidRDefault="00E309EE" w:rsidP="0048530F">
      <w:pPr>
        <w:jc w:val="center"/>
        <w:rPr>
          <w:b/>
          <w:sz w:val="28"/>
          <w:szCs w:val="28"/>
        </w:rPr>
      </w:pPr>
    </w:p>
    <w:p w:rsidR="00E309EE" w:rsidRDefault="00E309EE" w:rsidP="0048530F">
      <w:pPr>
        <w:jc w:val="center"/>
        <w:rPr>
          <w:b/>
          <w:sz w:val="28"/>
          <w:szCs w:val="28"/>
        </w:rPr>
      </w:pPr>
      <w:r w:rsidRPr="007D619F">
        <w:rPr>
          <w:b/>
          <w:noProof/>
          <w:sz w:val="28"/>
          <w:szCs w:val="28"/>
        </w:rPr>
        <w:pict>
          <v:shape id="Рисунок 3" o:spid="_x0000_i1026" type="#_x0000_t75" style="width:312pt;height:234pt;visibility:visible">
            <v:imagedata r:id="rId8" o:title=""/>
          </v:shape>
        </w:pict>
      </w:r>
    </w:p>
    <w:p w:rsidR="00E309EE" w:rsidRDefault="00E309EE" w:rsidP="0048530F">
      <w:pPr>
        <w:jc w:val="center"/>
        <w:rPr>
          <w:b/>
          <w:sz w:val="28"/>
          <w:szCs w:val="28"/>
        </w:rPr>
      </w:pPr>
    </w:p>
    <w:p w:rsidR="00E309EE" w:rsidRPr="0048530F" w:rsidRDefault="00E309EE" w:rsidP="009345F1">
      <w:pPr>
        <w:rPr>
          <w:b/>
          <w:sz w:val="28"/>
          <w:szCs w:val="28"/>
        </w:rPr>
      </w:pPr>
      <w:r w:rsidRPr="007D619F">
        <w:rPr>
          <w:b/>
          <w:noProof/>
          <w:sz w:val="28"/>
          <w:szCs w:val="28"/>
        </w:rPr>
        <w:pict>
          <v:shape id="Рисунок 4" o:spid="_x0000_i1027" type="#_x0000_t75" style="width:221.25pt;height:315.75pt;visibility:visible">
            <v:imagedata r:id="rId9" o:title="" croptop="9088f" cropbottom="2561f"/>
          </v:shape>
        </w:pict>
      </w:r>
      <w:r>
        <w:rPr>
          <w:b/>
          <w:sz w:val="28"/>
          <w:szCs w:val="28"/>
        </w:rPr>
        <w:t xml:space="preserve">      </w:t>
      </w:r>
      <w:r w:rsidRPr="007D619F">
        <w:rPr>
          <w:b/>
          <w:noProof/>
          <w:sz w:val="28"/>
          <w:szCs w:val="28"/>
        </w:rPr>
        <w:pict>
          <v:shape id="Рисунок 5" o:spid="_x0000_i1028" type="#_x0000_t75" style="width:213.75pt;height:309pt;visibility:visible">
            <v:imagedata r:id="rId10" o:title=""/>
          </v:shape>
        </w:pict>
      </w:r>
    </w:p>
    <w:p w:rsidR="00E309EE" w:rsidRDefault="00E309EE" w:rsidP="0048530F">
      <w:pPr>
        <w:jc w:val="both"/>
        <w:rPr>
          <w:sz w:val="28"/>
          <w:szCs w:val="28"/>
        </w:rPr>
      </w:pPr>
    </w:p>
    <w:p w:rsidR="00E309EE" w:rsidRDefault="00E309EE" w:rsidP="0048530F">
      <w:pPr>
        <w:jc w:val="both"/>
        <w:rPr>
          <w:sz w:val="28"/>
          <w:szCs w:val="28"/>
        </w:rPr>
      </w:pPr>
    </w:p>
    <w:p w:rsidR="00E309EE" w:rsidRDefault="00E309EE" w:rsidP="0048530F">
      <w:pPr>
        <w:jc w:val="both"/>
        <w:rPr>
          <w:sz w:val="28"/>
          <w:szCs w:val="28"/>
        </w:rPr>
      </w:pPr>
      <w:r w:rsidRPr="007D619F">
        <w:rPr>
          <w:noProof/>
          <w:sz w:val="28"/>
          <w:szCs w:val="28"/>
        </w:rPr>
        <w:pict>
          <v:shape id="Рисунок 6" o:spid="_x0000_i1029" type="#_x0000_t75" style="width:196.5pt;height:279pt;visibility:visible">
            <v:imagedata r:id="rId11" o:title="" croptop="8154f" cropbottom="-1358f" cropleft="11843f"/>
          </v:shape>
        </w:pict>
      </w:r>
      <w:r>
        <w:rPr>
          <w:sz w:val="28"/>
          <w:szCs w:val="28"/>
        </w:rPr>
        <w:t xml:space="preserve">   </w:t>
      </w:r>
      <w:r w:rsidRPr="007D619F">
        <w:rPr>
          <w:noProof/>
          <w:sz w:val="28"/>
          <w:szCs w:val="28"/>
        </w:rPr>
        <w:pict>
          <v:shape id="Рисунок 7" o:spid="_x0000_i1030" type="#_x0000_t75" style="width:208.5pt;height:277.5pt;visibility:visible">
            <v:imagedata r:id="rId12" o:title=""/>
          </v:shape>
        </w:pict>
      </w:r>
    </w:p>
    <w:p w:rsidR="00E309EE" w:rsidRDefault="00E309EE" w:rsidP="0048530F">
      <w:pPr>
        <w:jc w:val="both"/>
        <w:rPr>
          <w:sz w:val="28"/>
          <w:szCs w:val="28"/>
        </w:rPr>
      </w:pPr>
    </w:p>
    <w:p w:rsidR="00E309EE" w:rsidRDefault="00E309EE" w:rsidP="009345F1">
      <w:pPr>
        <w:jc w:val="center"/>
        <w:rPr>
          <w:sz w:val="28"/>
          <w:szCs w:val="28"/>
        </w:rPr>
      </w:pPr>
      <w:r w:rsidRPr="007D619F">
        <w:rPr>
          <w:noProof/>
          <w:sz w:val="28"/>
          <w:szCs w:val="28"/>
        </w:rPr>
        <w:pict>
          <v:shape id="Рисунок 8" o:spid="_x0000_i1031" type="#_x0000_t75" style="width:255pt;height:372pt;visibility:visible">
            <v:imagedata r:id="rId13" o:title=""/>
          </v:shape>
        </w:pict>
      </w:r>
    </w:p>
    <w:p w:rsidR="00E309EE" w:rsidRDefault="00E309EE" w:rsidP="009345F1">
      <w:pPr>
        <w:jc w:val="center"/>
        <w:rPr>
          <w:sz w:val="28"/>
          <w:szCs w:val="28"/>
        </w:rPr>
      </w:pPr>
    </w:p>
    <w:p w:rsidR="00E309EE" w:rsidRDefault="00E309EE" w:rsidP="009345F1">
      <w:pPr>
        <w:jc w:val="center"/>
        <w:rPr>
          <w:sz w:val="28"/>
          <w:szCs w:val="28"/>
        </w:rPr>
      </w:pPr>
    </w:p>
    <w:p w:rsidR="00E309EE" w:rsidRDefault="00E309EE" w:rsidP="009345F1">
      <w:pPr>
        <w:jc w:val="center"/>
        <w:rPr>
          <w:sz w:val="28"/>
          <w:szCs w:val="28"/>
        </w:rPr>
      </w:pPr>
    </w:p>
    <w:p w:rsidR="00E309EE" w:rsidRDefault="00E309EE" w:rsidP="009345F1">
      <w:pPr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5</w:t>
      </w:r>
    </w:p>
    <w:p w:rsidR="00E309EE" w:rsidRDefault="00E309EE" w:rsidP="009345F1">
      <w:pPr>
        <w:jc w:val="center"/>
        <w:rPr>
          <w:b/>
          <w:sz w:val="28"/>
          <w:szCs w:val="28"/>
        </w:rPr>
      </w:pPr>
    </w:p>
    <w:p w:rsidR="00E309EE" w:rsidRDefault="00E309EE" w:rsidP="009345F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Выставка рисунков «Мой любимый сказочный герой»</w:t>
      </w:r>
    </w:p>
    <w:p w:rsidR="00E309EE" w:rsidRDefault="00E309EE" w:rsidP="009345F1">
      <w:pPr>
        <w:jc w:val="center"/>
        <w:rPr>
          <w:b/>
          <w:sz w:val="28"/>
          <w:szCs w:val="28"/>
        </w:rPr>
      </w:pPr>
    </w:p>
    <w:p w:rsidR="00E309EE" w:rsidRDefault="00E309EE" w:rsidP="009345F1">
      <w:pPr>
        <w:jc w:val="center"/>
        <w:rPr>
          <w:b/>
          <w:sz w:val="28"/>
          <w:szCs w:val="28"/>
        </w:rPr>
      </w:pPr>
      <w:r w:rsidRPr="007D619F">
        <w:rPr>
          <w:b/>
          <w:sz w:val="28"/>
          <w:szCs w:val="28"/>
        </w:rPr>
        <w:pict>
          <v:shape id="_x0000_i1032" type="#_x0000_t75" style="width:388.5pt;height:280.5pt">
            <v:imagedata r:id="rId14" o:title=""/>
          </v:shape>
        </w:pict>
      </w:r>
    </w:p>
    <w:p w:rsidR="00E309EE" w:rsidRDefault="00E309EE" w:rsidP="009345F1">
      <w:pPr>
        <w:jc w:val="center"/>
        <w:rPr>
          <w:b/>
          <w:sz w:val="28"/>
          <w:szCs w:val="28"/>
        </w:rPr>
      </w:pPr>
    </w:p>
    <w:p w:rsidR="00E309EE" w:rsidRDefault="00E309EE" w:rsidP="00D1256D">
      <w:pPr>
        <w:jc w:val="center"/>
        <w:rPr>
          <w:b/>
          <w:sz w:val="28"/>
          <w:szCs w:val="28"/>
        </w:rPr>
      </w:pPr>
      <w:r w:rsidRPr="007D619F">
        <w:rPr>
          <w:b/>
          <w:sz w:val="28"/>
          <w:szCs w:val="28"/>
        </w:rPr>
        <w:pict>
          <v:shape id="_x0000_i1033" type="#_x0000_t75" style="width:388.5pt;height:324pt">
            <v:imagedata r:id="rId15" o:title=""/>
          </v:shape>
        </w:pict>
      </w:r>
    </w:p>
    <w:p w:rsidR="00E309EE" w:rsidRDefault="00E309EE" w:rsidP="009345F1">
      <w:pPr>
        <w:jc w:val="center"/>
        <w:rPr>
          <w:b/>
          <w:sz w:val="28"/>
          <w:szCs w:val="28"/>
        </w:rPr>
      </w:pPr>
    </w:p>
    <w:p w:rsidR="00E309EE" w:rsidRDefault="00E309EE" w:rsidP="0048102E">
      <w:pPr>
        <w:jc w:val="right"/>
        <w:rPr>
          <w:i/>
          <w:sz w:val="28"/>
          <w:szCs w:val="28"/>
        </w:rPr>
      </w:pPr>
    </w:p>
    <w:p w:rsidR="00E309EE" w:rsidRDefault="00E309EE" w:rsidP="0048102E">
      <w:pPr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6</w:t>
      </w:r>
    </w:p>
    <w:p w:rsidR="00E309EE" w:rsidRDefault="00E309EE" w:rsidP="0048102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Заключительное мероприятие: </w:t>
      </w:r>
    </w:p>
    <w:p w:rsidR="00E309EE" w:rsidRDefault="00E309EE" w:rsidP="0048102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викторина для детей «Знатоки сказок».</w:t>
      </w:r>
    </w:p>
    <w:p w:rsidR="00E309EE" w:rsidRDefault="00E309EE" w:rsidP="0048102E">
      <w:pPr>
        <w:jc w:val="center"/>
        <w:rPr>
          <w:b/>
          <w:sz w:val="28"/>
          <w:szCs w:val="28"/>
        </w:rPr>
      </w:pPr>
    </w:p>
    <w:p w:rsidR="00E309EE" w:rsidRDefault="00E309EE" w:rsidP="00D1256D">
      <w:pPr>
        <w:ind w:firstLine="709"/>
        <w:rPr>
          <w:sz w:val="32"/>
          <w:szCs w:val="32"/>
        </w:rPr>
      </w:pPr>
      <w:bookmarkStart w:id="0" w:name="_GoBack"/>
      <w:bookmarkEnd w:id="0"/>
      <w:r>
        <w:rPr>
          <w:sz w:val="32"/>
          <w:szCs w:val="32"/>
        </w:rPr>
        <w:t>В мире много сказок грустных и смешных.</w:t>
      </w:r>
    </w:p>
    <w:p w:rsidR="00E309EE" w:rsidRDefault="00E309EE" w:rsidP="00D1256D">
      <w:pPr>
        <w:ind w:firstLine="709"/>
        <w:rPr>
          <w:sz w:val="32"/>
          <w:szCs w:val="32"/>
        </w:rPr>
      </w:pPr>
      <w:r>
        <w:rPr>
          <w:sz w:val="32"/>
          <w:szCs w:val="32"/>
        </w:rPr>
        <w:t>И прожить на свете, нам нельзя без них.</w:t>
      </w:r>
    </w:p>
    <w:p w:rsidR="00E309EE" w:rsidRDefault="00E309EE" w:rsidP="00D1256D">
      <w:pPr>
        <w:ind w:firstLine="709"/>
        <w:rPr>
          <w:sz w:val="32"/>
          <w:szCs w:val="32"/>
        </w:rPr>
      </w:pPr>
      <w:r>
        <w:rPr>
          <w:sz w:val="32"/>
          <w:szCs w:val="32"/>
        </w:rPr>
        <w:t>Пусть герои сказок дарят нам тепло.</w:t>
      </w:r>
    </w:p>
    <w:p w:rsidR="00E309EE" w:rsidRPr="00410AAB" w:rsidRDefault="00E309EE" w:rsidP="00D1256D">
      <w:pPr>
        <w:ind w:firstLine="709"/>
        <w:rPr>
          <w:sz w:val="32"/>
          <w:szCs w:val="32"/>
        </w:rPr>
      </w:pPr>
      <w:r>
        <w:rPr>
          <w:sz w:val="32"/>
          <w:szCs w:val="32"/>
        </w:rPr>
        <w:t>Пусть добро навеки побеждает зло!</w:t>
      </w:r>
    </w:p>
    <w:p w:rsidR="00E309EE" w:rsidRDefault="00E309EE" w:rsidP="00D1256D">
      <w:pPr>
        <w:rPr>
          <w:b/>
          <w:sz w:val="28"/>
          <w:szCs w:val="28"/>
          <w:u w:val="single"/>
        </w:rPr>
      </w:pPr>
    </w:p>
    <w:p w:rsidR="00E309EE" w:rsidRDefault="00E309EE" w:rsidP="00D1256D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Задание №1</w:t>
      </w:r>
    </w:p>
    <w:p w:rsidR="00E309EE" w:rsidRDefault="00E309EE" w:rsidP="00D1256D">
      <w:pPr>
        <w:ind w:firstLine="709"/>
        <w:rPr>
          <w:sz w:val="28"/>
          <w:szCs w:val="28"/>
        </w:rPr>
      </w:pPr>
      <w:r>
        <w:rPr>
          <w:sz w:val="28"/>
          <w:szCs w:val="28"/>
        </w:rPr>
        <w:t>Придумать название командам, с учётом тематики данной викторины.</w:t>
      </w:r>
    </w:p>
    <w:p w:rsidR="00E309EE" w:rsidRDefault="00E309EE" w:rsidP="00D1256D">
      <w:pPr>
        <w:ind w:firstLine="709"/>
        <w:rPr>
          <w:sz w:val="28"/>
          <w:szCs w:val="28"/>
        </w:rPr>
      </w:pPr>
    </w:p>
    <w:p w:rsidR="00E309EE" w:rsidRDefault="00E309EE" w:rsidP="00D1256D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Задание №2</w:t>
      </w:r>
    </w:p>
    <w:p w:rsidR="00E309EE" w:rsidRDefault="00E309EE" w:rsidP="00D1256D">
      <w:pPr>
        <w:ind w:firstLine="709"/>
        <w:rPr>
          <w:sz w:val="28"/>
          <w:szCs w:val="28"/>
        </w:rPr>
      </w:pPr>
      <w:r>
        <w:rPr>
          <w:sz w:val="28"/>
          <w:szCs w:val="28"/>
        </w:rPr>
        <w:t>«Загадки из сундучка» ответьте на вопросы о сказках:</w:t>
      </w:r>
    </w:p>
    <w:p w:rsidR="00E309EE" w:rsidRPr="00784026" w:rsidRDefault="00E309EE" w:rsidP="00D1256D">
      <w:pPr>
        <w:pStyle w:val="ListParagraph"/>
        <w:numPr>
          <w:ilvl w:val="0"/>
          <w:numId w:val="17"/>
        </w:numPr>
        <w:ind w:left="0" w:firstLine="709"/>
        <w:rPr>
          <w:sz w:val="28"/>
          <w:szCs w:val="28"/>
        </w:rPr>
      </w:pPr>
      <w:r w:rsidRPr="00784026">
        <w:rPr>
          <w:sz w:val="28"/>
          <w:szCs w:val="28"/>
        </w:rPr>
        <w:t>Какое животное смогло стать невестой для Иван-царевича? (Лягушка)</w:t>
      </w:r>
    </w:p>
    <w:p w:rsidR="00E309EE" w:rsidRPr="00784026" w:rsidRDefault="00E309EE" w:rsidP="00D1256D">
      <w:pPr>
        <w:pStyle w:val="ListParagraph"/>
        <w:numPr>
          <w:ilvl w:val="0"/>
          <w:numId w:val="17"/>
        </w:numPr>
        <w:ind w:left="0" w:firstLine="709"/>
        <w:rPr>
          <w:sz w:val="28"/>
          <w:szCs w:val="28"/>
        </w:rPr>
      </w:pPr>
      <w:r w:rsidRPr="00784026">
        <w:rPr>
          <w:sz w:val="28"/>
          <w:szCs w:val="28"/>
        </w:rPr>
        <w:t>Без осталась Золушка на балу? (Без туфельки)</w:t>
      </w:r>
    </w:p>
    <w:p w:rsidR="00E309EE" w:rsidRPr="00784026" w:rsidRDefault="00E309EE" w:rsidP="00D1256D">
      <w:pPr>
        <w:pStyle w:val="ListParagraph"/>
        <w:numPr>
          <w:ilvl w:val="0"/>
          <w:numId w:val="17"/>
        </w:numPr>
        <w:ind w:left="0" w:firstLine="709"/>
        <w:rPr>
          <w:sz w:val="28"/>
          <w:szCs w:val="28"/>
        </w:rPr>
      </w:pPr>
      <w:r w:rsidRPr="00784026">
        <w:rPr>
          <w:sz w:val="28"/>
          <w:szCs w:val="28"/>
        </w:rPr>
        <w:t>Кто сделал Буратино? (Папа Карло)</w:t>
      </w:r>
    </w:p>
    <w:p w:rsidR="00E309EE" w:rsidRPr="00784026" w:rsidRDefault="00E309EE" w:rsidP="00D1256D">
      <w:pPr>
        <w:pStyle w:val="ListParagraph"/>
        <w:numPr>
          <w:ilvl w:val="0"/>
          <w:numId w:val="17"/>
        </w:numPr>
        <w:ind w:left="0" w:firstLine="709"/>
        <w:rPr>
          <w:sz w:val="28"/>
          <w:szCs w:val="28"/>
        </w:rPr>
      </w:pPr>
      <w:r w:rsidRPr="00784026">
        <w:rPr>
          <w:sz w:val="28"/>
          <w:szCs w:val="28"/>
        </w:rPr>
        <w:t>Откуда получилось старику выловить золотую рыбку? (Из моря)</w:t>
      </w:r>
    </w:p>
    <w:p w:rsidR="00E309EE" w:rsidRDefault="00E309EE" w:rsidP="00D1256D">
      <w:pPr>
        <w:pStyle w:val="ListParagraph"/>
        <w:numPr>
          <w:ilvl w:val="0"/>
          <w:numId w:val="17"/>
        </w:numPr>
        <w:ind w:left="0" w:firstLine="709"/>
        <w:rPr>
          <w:sz w:val="28"/>
          <w:szCs w:val="28"/>
        </w:rPr>
      </w:pPr>
      <w:r w:rsidRPr="00784026">
        <w:rPr>
          <w:sz w:val="28"/>
          <w:szCs w:val="28"/>
        </w:rPr>
        <w:t>Сколько голов было у Змея-Горыныча? (три)</w:t>
      </w:r>
    </w:p>
    <w:p w:rsidR="00E309EE" w:rsidRPr="00784026" w:rsidRDefault="00E309EE" w:rsidP="00D1256D">
      <w:pPr>
        <w:pStyle w:val="ListParagraph"/>
        <w:numPr>
          <w:ilvl w:val="0"/>
          <w:numId w:val="17"/>
        </w:numPr>
        <w:ind w:left="0" w:firstLine="709"/>
        <w:rPr>
          <w:sz w:val="28"/>
          <w:szCs w:val="28"/>
        </w:rPr>
      </w:pPr>
      <w:r w:rsidRPr="00784026">
        <w:rPr>
          <w:sz w:val="28"/>
          <w:szCs w:val="28"/>
        </w:rPr>
        <w:t>От кого первого ушёл колобок? (От бабушки)</w:t>
      </w:r>
    </w:p>
    <w:p w:rsidR="00E309EE" w:rsidRPr="00784026" w:rsidRDefault="00E309EE" w:rsidP="00D1256D">
      <w:pPr>
        <w:pStyle w:val="ListParagraph"/>
        <w:numPr>
          <w:ilvl w:val="0"/>
          <w:numId w:val="17"/>
        </w:numPr>
        <w:ind w:left="0" w:firstLine="709"/>
        <w:rPr>
          <w:sz w:val="28"/>
          <w:szCs w:val="28"/>
        </w:rPr>
      </w:pPr>
      <w:r w:rsidRPr="00784026">
        <w:rPr>
          <w:sz w:val="28"/>
          <w:szCs w:val="28"/>
        </w:rPr>
        <w:t>Самая крохотная девочка в сказках? (Дюймовочка)</w:t>
      </w:r>
    </w:p>
    <w:p w:rsidR="00E309EE" w:rsidRDefault="00E309EE" w:rsidP="00D1256D">
      <w:pPr>
        <w:pStyle w:val="ListParagraph"/>
        <w:numPr>
          <w:ilvl w:val="0"/>
          <w:numId w:val="17"/>
        </w:numPr>
        <w:ind w:left="0" w:firstLine="709"/>
        <w:rPr>
          <w:sz w:val="28"/>
          <w:szCs w:val="28"/>
        </w:rPr>
      </w:pPr>
      <w:r w:rsidRPr="00784026">
        <w:rPr>
          <w:sz w:val="28"/>
          <w:szCs w:val="28"/>
        </w:rPr>
        <w:t>Какое яичко снесла курочка Ряба? (Золотое)</w:t>
      </w:r>
    </w:p>
    <w:p w:rsidR="00E309EE" w:rsidRPr="00C12D11" w:rsidRDefault="00E309EE" w:rsidP="00D1256D">
      <w:pPr>
        <w:pStyle w:val="ListParagraph"/>
        <w:numPr>
          <w:ilvl w:val="0"/>
          <w:numId w:val="17"/>
        </w:numPr>
        <w:ind w:left="0" w:firstLine="709"/>
        <w:rPr>
          <w:sz w:val="28"/>
          <w:szCs w:val="28"/>
        </w:rPr>
      </w:pPr>
      <w:r w:rsidRPr="00C12D11">
        <w:rPr>
          <w:sz w:val="28"/>
          <w:szCs w:val="28"/>
        </w:rPr>
        <w:t>В сказке о сером волке их было семеро. Кого? (Козлят)</w:t>
      </w:r>
    </w:p>
    <w:p w:rsidR="00E309EE" w:rsidRPr="00C12D11" w:rsidRDefault="00E309EE" w:rsidP="00D1256D">
      <w:pPr>
        <w:pStyle w:val="ListParagraph"/>
        <w:numPr>
          <w:ilvl w:val="0"/>
          <w:numId w:val="17"/>
        </w:numPr>
        <w:ind w:left="0" w:firstLine="709"/>
        <w:rPr>
          <w:sz w:val="28"/>
          <w:szCs w:val="28"/>
        </w:rPr>
      </w:pPr>
      <w:r w:rsidRPr="00C12D11">
        <w:rPr>
          <w:sz w:val="28"/>
          <w:szCs w:val="28"/>
        </w:rPr>
        <w:t>С помощью какого цветка можно было исполнить любое желание? (Цветик-семицветик)</w:t>
      </w:r>
    </w:p>
    <w:p w:rsidR="00E309EE" w:rsidRPr="00C12D11" w:rsidRDefault="00E309EE" w:rsidP="00D1256D">
      <w:pPr>
        <w:pStyle w:val="ListParagraph"/>
        <w:numPr>
          <w:ilvl w:val="0"/>
          <w:numId w:val="17"/>
        </w:numPr>
        <w:ind w:left="0" w:firstLine="709"/>
        <w:rPr>
          <w:sz w:val="28"/>
          <w:szCs w:val="28"/>
        </w:rPr>
      </w:pPr>
      <w:r w:rsidRPr="00C12D11">
        <w:rPr>
          <w:sz w:val="28"/>
          <w:szCs w:val="28"/>
        </w:rPr>
        <w:t>Что купил Папа Карло Буратино? (Азбуку)</w:t>
      </w:r>
    </w:p>
    <w:p w:rsidR="00E309EE" w:rsidRDefault="00E309EE" w:rsidP="00D1256D">
      <w:pPr>
        <w:pStyle w:val="ListParagraph"/>
        <w:numPr>
          <w:ilvl w:val="0"/>
          <w:numId w:val="17"/>
        </w:numPr>
        <w:ind w:left="0" w:firstLine="709"/>
        <w:rPr>
          <w:sz w:val="28"/>
          <w:szCs w:val="28"/>
        </w:rPr>
      </w:pPr>
      <w:r w:rsidRPr="00C12D11">
        <w:rPr>
          <w:sz w:val="28"/>
          <w:szCs w:val="28"/>
        </w:rPr>
        <w:t>Обувь кота из сказки – какая она? (Сапоги)</w:t>
      </w:r>
    </w:p>
    <w:p w:rsidR="00E309EE" w:rsidRDefault="00E309EE" w:rsidP="00D1256D">
      <w:pPr>
        <w:pStyle w:val="ListParagraph"/>
        <w:ind w:left="0"/>
        <w:rPr>
          <w:sz w:val="28"/>
          <w:szCs w:val="28"/>
        </w:rPr>
      </w:pPr>
    </w:p>
    <w:p w:rsidR="00E309EE" w:rsidRDefault="00E309EE" w:rsidP="00D1256D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Задание №3</w:t>
      </w:r>
    </w:p>
    <w:p w:rsidR="00E309EE" w:rsidRDefault="00E309EE" w:rsidP="00D1256D">
      <w:pPr>
        <w:ind w:firstLine="709"/>
        <w:rPr>
          <w:sz w:val="28"/>
          <w:szCs w:val="28"/>
        </w:rPr>
      </w:pPr>
      <w:r>
        <w:rPr>
          <w:sz w:val="28"/>
          <w:szCs w:val="28"/>
        </w:rPr>
        <w:t>Помогите Золушке отправиться на бал. Каждая команда рисует красивое платье для Золушки.</w:t>
      </w:r>
    </w:p>
    <w:p w:rsidR="00E309EE" w:rsidRDefault="00E309EE" w:rsidP="00D1256D">
      <w:pPr>
        <w:ind w:firstLine="709"/>
        <w:rPr>
          <w:sz w:val="28"/>
          <w:szCs w:val="28"/>
        </w:rPr>
      </w:pPr>
    </w:p>
    <w:p w:rsidR="00E309EE" w:rsidRDefault="00E309EE" w:rsidP="00D1256D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Задание №4</w:t>
      </w:r>
    </w:p>
    <w:p w:rsidR="00E309EE" w:rsidRDefault="00E309EE" w:rsidP="00D1256D">
      <w:pPr>
        <w:ind w:firstLine="709"/>
        <w:rPr>
          <w:sz w:val="28"/>
          <w:szCs w:val="28"/>
        </w:rPr>
      </w:pPr>
      <w:r>
        <w:rPr>
          <w:sz w:val="28"/>
          <w:szCs w:val="28"/>
        </w:rPr>
        <w:t>Определите из какой сказки картинка.</w:t>
      </w:r>
    </w:p>
    <w:p w:rsidR="00E309EE" w:rsidRDefault="00E309EE" w:rsidP="00D1256D">
      <w:pPr>
        <w:ind w:firstLine="709"/>
        <w:rPr>
          <w:sz w:val="28"/>
          <w:szCs w:val="28"/>
        </w:rPr>
      </w:pPr>
    </w:p>
    <w:p w:rsidR="00E309EE" w:rsidRDefault="00E309EE" w:rsidP="00D1256D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Задание №5</w:t>
      </w:r>
    </w:p>
    <w:p w:rsidR="00E309EE" w:rsidRPr="00AD3CDC" w:rsidRDefault="00E309EE" w:rsidP="00D1256D">
      <w:pPr>
        <w:ind w:firstLine="709"/>
        <w:rPr>
          <w:sz w:val="28"/>
          <w:szCs w:val="28"/>
        </w:rPr>
      </w:pPr>
      <w:r>
        <w:rPr>
          <w:sz w:val="28"/>
          <w:szCs w:val="28"/>
        </w:rPr>
        <w:t>Расположи картинки из сказки по порядку и назови, что это за сказка.</w:t>
      </w:r>
    </w:p>
    <w:p w:rsidR="00E309EE" w:rsidRDefault="00E309EE" w:rsidP="00D1256D">
      <w:pPr>
        <w:ind w:firstLine="709"/>
        <w:rPr>
          <w:sz w:val="28"/>
          <w:szCs w:val="28"/>
        </w:rPr>
      </w:pPr>
    </w:p>
    <w:p w:rsidR="00E309EE" w:rsidRDefault="00E309EE" w:rsidP="00D1256D">
      <w:pPr>
        <w:ind w:firstLine="709"/>
        <w:rPr>
          <w:sz w:val="28"/>
          <w:szCs w:val="28"/>
        </w:rPr>
      </w:pPr>
    </w:p>
    <w:p w:rsidR="00E309EE" w:rsidRDefault="00E309EE" w:rsidP="00D1256D">
      <w:pPr>
        <w:ind w:firstLine="709"/>
        <w:rPr>
          <w:sz w:val="28"/>
          <w:szCs w:val="28"/>
        </w:rPr>
      </w:pPr>
    </w:p>
    <w:p w:rsidR="00E309EE" w:rsidRDefault="00E309EE" w:rsidP="00D1256D">
      <w:pPr>
        <w:ind w:firstLine="709"/>
        <w:rPr>
          <w:sz w:val="28"/>
          <w:szCs w:val="28"/>
        </w:rPr>
      </w:pPr>
    </w:p>
    <w:p w:rsidR="00E309EE" w:rsidRDefault="00E309EE" w:rsidP="00D1256D">
      <w:pPr>
        <w:ind w:firstLine="709"/>
        <w:rPr>
          <w:sz w:val="28"/>
          <w:szCs w:val="28"/>
        </w:rPr>
      </w:pPr>
    </w:p>
    <w:p w:rsidR="00E309EE" w:rsidRDefault="00E309EE" w:rsidP="002832F5">
      <w:pPr>
        <w:ind w:firstLine="709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7</w:t>
      </w:r>
    </w:p>
    <w:p w:rsidR="00E309EE" w:rsidRDefault="00E309EE" w:rsidP="002832F5">
      <w:pPr>
        <w:ind w:firstLine="709"/>
        <w:jc w:val="center"/>
        <w:rPr>
          <w:b/>
          <w:sz w:val="28"/>
          <w:szCs w:val="28"/>
        </w:rPr>
      </w:pPr>
      <w:r w:rsidRPr="002832F5">
        <w:rPr>
          <w:b/>
          <w:sz w:val="28"/>
          <w:szCs w:val="28"/>
        </w:rPr>
        <w:t>Викторина «Знатоки сказок»</w:t>
      </w:r>
    </w:p>
    <w:p w:rsidR="00E309EE" w:rsidRDefault="00E309EE" w:rsidP="002832F5">
      <w:pPr>
        <w:ind w:firstLine="709"/>
        <w:jc w:val="center"/>
        <w:rPr>
          <w:b/>
          <w:sz w:val="28"/>
          <w:szCs w:val="28"/>
        </w:rPr>
      </w:pPr>
    </w:p>
    <w:p w:rsidR="00E309EE" w:rsidRDefault="00E309EE" w:rsidP="002832F5">
      <w:pPr>
        <w:ind w:firstLine="709"/>
        <w:rPr>
          <w:b/>
          <w:sz w:val="28"/>
          <w:szCs w:val="28"/>
        </w:rPr>
      </w:pPr>
      <w:r w:rsidRPr="002832F5">
        <w:rPr>
          <w:b/>
          <w:sz w:val="28"/>
          <w:szCs w:val="28"/>
        </w:rPr>
        <w:pict>
          <v:shape id="_x0000_i1034" type="#_x0000_t75" style="width:5in;height:237.75pt">
            <v:imagedata r:id="rId16" o:title=""/>
          </v:shape>
        </w:pict>
      </w:r>
    </w:p>
    <w:p w:rsidR="00E309EE" w:rsidRDefault="00E309EE" w:rsidP="002832F5">
      <w:pPr>
        <w:ind w:firstLine="709"/>
        <w:rPr>
          <w:b/>
          <w:sz w:val="28"/>
          <w:szCs w:val="28"/>
        </w:rPr>
      </w:pPr>
    </w:p>
    <w:p w:rsidR="00E309EE" w:rsidRPr="002832F5" w:rsidRDefault="00E309EE" w:rsidP="002832F5">
      <w:pPr>
        <w:ind w:firstLine="709"/>
        <w:rPr>
          <w:b/>
          <w:sz w:val="28"/>
          <w:szCs w:val="28"/>
        </w:rPr>
      </w:pPr>
      <w:r w:rsidRPr="002832F5">
        <w:rPr>
          <w:b/>
          <w:sz w:val="28"/>
          <w:szCs w:val="28"/>
        </w:rPr>
        <w:pict>
          <v:shape id="_x0000_i1035" type="#_x0000_t75" style="width:5in;height:270pt">
            <v:imagedata r:id="rId17" o:title=""/>
          </v:shape>
        </w:pict>
      </w:r>
    </w:p>
    <w:p w:rsidR="00E309EE" w:rsidRDefault="00E309EE" w:rsidP="00D1256D">
      <w:pPr>
        <w:ind w:firstLine="709"/>
        <w:rPr>
          <w:sz w:val="28"/>
          <w:szCs w:val="28"/>
        </w:rPr>
      </w:pPr>
    </w:p>
    <w:p w:rsidR="00E309EE" w:rsidRPr="00D1256D" w:rsidRDefault="00E309EE" w:rsidP="00D1256D">
      <w:pPr>
        <w:ind w:firstLine="709"/>
        <w:rPr>
          <w:sz w:val="28"/>
          <w:szCs w:val="28"/>
        </w:rPr>
      </w:pPr>
      <w:r w:rsidRPr="002832F5">
        <w:rPr>
          <w:sz w:val="28"/>
          <w:szCs w:val="28"/>
        </w:rPr>
        <w:pict>
          <v:shape id="_x0000_i1036" type="#_x0000_t75" style="width:403.5pt;height:302.25pt">
            <v:imagedata r:id="rId18" o:title=""/>
          </v:shape>
        </w:pict>
      </w:r>
    </w:p>
    <w:p w:rsidR="00E309EE" w:rsidRPr="0048530F" w:rsidRDefault="00E309EE" w:rsidP="0048530F">
      <w:pPr>
        <w:jc w:val="center"/>
        <w:rPr>
          <w:b/>
          <w:i/>
          <w:sz w:val="28"/>
          <w:szCs w:val="28"/>
        </w:rPr>
      </w:pPr>
    </w:p>
    <w:p w:rsidR="00E309EE" w:rsidRPr="00287D38" w:rsidRDefault="00E309EE" w:rsidP="00287D38">
      <w:pPr>
        <w:jc w:val="center"/>
        <w:rPr>
          <w:i/>
          <w:sz w:val="28"/>
          <w:szCs w:val="28"/>
        </w:rPr>
      </w:pPr>
    </w:p>
    <w:sectPr w:rsidR="00E309EE" w:rsidRPr="00287D38" w:rsidSect="00BE1601">
      <w:footerReference w:type="even" r:id="rId19"/>
      <w:footerReference w:type="default" r:id="rId2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309EE" w:rsidRDefault="00E309EE">
      <w:r>
        <w:separator/>
      </w:r>
    </w:p>
  </w:endnote>
  <w:endnote w:type="continuationSeparator" w:id="0">
    <w:p w:rsidR="00E309EE" w:rsidRDefault="00E309E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09EE" w:rsidRDefault="00E309EE" w:rsidP="006C1CEB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E309EE" w:rsidRDefault="00E309EE" w:rsidP="00D1256D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09EE" w:rsidRDefault="00E309EE" w:rsidP="006C1CEB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17</w:t>
    </w:r>
    <w:r>
      <w:rPr>
        <w:rStyle w:val="PageNumber"/>
      </w:rPr>
      <w:fldChar w:fldCharType="end"/>
    </w:r>
  </w:p>
  <w:p w:rsidR="00E309EE" w:rsidRDefault="00E309EE" w:rsidP="00D1256D">
    <w:pPr>
      <w:pStyle w:val="Footer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309EE" w:rsidRDefault="00E309EE">
      <w:r>
        <w:separator/>
      </w:r>
    </w:p>
  </w:footnote>
  <w:footnote w:type="continuationSeparator" w:id="0">
    <w:p w:rsidR="00E309EE" w:rsidRDefault="00E309EE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C4301"/>
    <w:multiLevelType w:val="multilevel"/>
    <w:tmpl w:val="EB8604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066621B4"/>
    <w:multiLevelType w:val="hybridMultilevel"/>
    <w:tmpl w:val="397A864A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">
    <w:nsid w:val="12D817CF"/>
    <w:multiLevelType w:val="hybridMultilevel"/>
    <w:tmpl w:val="11367F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10E1308"/>
    <w:multiLevelType w:val="hybridMultilevel"/>
    <w:tmpl w:val="A86A70F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319A1FAE"/>
    <w:multiLevelType w:val="hybridMultilevel"/>
    <w:tmpl w:val="0D444A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5DD198B"/>
    <w:multiLevelType w:val="hybridMultilevel"/>
    <w:tmpl w:val="5186E8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E8E09D8"/>
    <w:multiLevelType w:val="hybridMultilevel"/>
    <w:tmpl w:val="ACAA80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4761FEC"/>
    <w:multiLevelType w:val="hybridMultilevel"/>
    <w:tmpl w:val="9B5A465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488D1FA8"/>
    <w:multiLevelType w:val="hybridMultilevel"/>
    <w:tmpl w:val="6392546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49AA4488"/>
    <w:multiLevelType w:val="hybridMultilevel"/>
    <w:tmpl w:val="A4F247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A3878FA"/>
    <w:multiLevelType w:val="hybridMultilevel"/>
    <w:tmpl w:val="DD4AFA7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4E067949"/>
    <w:multiLevelType w:val="hybridMultilevel"/>
    <w:tmpl w:val="95D0F8E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59E55F89"/>
    <w:multiLevelType w:val="hybridMultilevel"/>
    <w:tmpl w:val="AF68C0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BE61702"/>
    <w:multiLevelType w:val="hybridMultilevel"/>
    <w:tmpl w:val="57802EA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7793134E"/>
    <w:multiLevelType w:val="multilevel"/>
    <w:tmpl w:val="7FD0B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7C97046C"/>
    <w:multiLevelType w:val="hybridMultilevel"/>
    <w:tmpl w:val="A35233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DC83962"/>
    <w:multiLevelType w:val="hybridMultilevel"/>
    <w:tmpl w:val="40FEE6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5"/>
  </w:num>
  <w:num w:numId="3">
    <w:abstractNumId w:val="12"/>
  </w:num>
  <w:num w:numId="4">
    <w:abstractNumId w:val="10"/>
  </w:num>
  <w:num w:numId="5">
    <w:abstractNumId w:val="6"/>
  </w:num>
  <w:num w:numId="6">
    <w:abstractNumId w:val="0"/>
  </w:num>
  <w:num w:numId="7">
    <w:abstractNumId w:val="14"/>
  </w:num>
  <w:num w:numId="8">
    <w:abstractNumId w:val="2"/>
  </w:num>
  <w:num w:numId="9">
    <w:abstractNumId w:val="9"/>
  </w:num>
  <w:num w:numId="10">
    <w:abstractNumId w:val="5"/>
  </w:num>
  <w:num w:numId="11">
    <w:abstractNumId w:val="3"/>
  </w:num>
  <w:num w:numId="12">
    <w:abstractNumId w:val="1"/>
  </w:num>
  <w:num w:numId="13">
    <w:abstractNumId w:val="7"/>
  </w:num>
  <w:num w:numId="14">
    <w:abstractNumId w:val="11"/>
  </w:num>
  <w:num w:numId="15">
    <w:abstractNumId w:val="8"/>
  </w:num>
  <w:num w:numId="16">
    <w:abstractNumId w:val="13"/>
  </w:num>
  <w:num w:numId="17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639E6"/>
    <w:rsid w:val="000E0586"/>
    <w:rsid w:val="00122868"/>
    <w:rsid w:val="00281CBC"/>
    <w:rsid w:val="002832F5"/>
    <w:rsid w:val="00287D38"/>
    <w:rsid w:val="00315BE4"/>
    <w:rsid w:val="00373A34"/>
    <w:rsid w:val="003A6E52"/>
    <w:rsid w:val="00410AAB"/>
    <w:rsid w:val="0048102E"/>
    <w:rsid w:val="0048530F"/>
    <w:rsid w:val="0049241B"/>
    <w:rsid w:val="005B1A60"/>
    <w:rsid w:val="005C5DC1"/>
    <w:rsid w:val="0066710C"/>
    <w:rsid w:val="006B0CB0"/>
    <w:rsid w:val="006C1CEB"/>
    <w:rsid w:val="006E3B30"/>
    <w:rsid w:val="007639E6"/>
    <w:rsid w:val="00784026"/>
    <w:rsid w:val="007C547E"/>
    <w:rsid w:val="007D619F"/>
    <w:rsid w:val="009345F1"/>
    <w:rsid w:val="00AD3CDC"/>
    <w:rsid w:val="00BE1601"/>
    <w:rsid w:val="00C12D11"/>
    <w:rsid w:val="00C2393D"/>
    <w:rsid w:val="00C6246A"/>
    <w:rsid w:val="00D1256D"/>
    <w:rsid w:val="00D4442C"/>
    <w:rsid w:val="00DF42D9"/>
    <w:rsid w:val="00E309EE"/>
    <w:rsid w:val="00FB5F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">
    <w:name w:val="Normal"/>
    <w:qFormat/>
    <w:rsid w:val="00BE1601"/>
    <w:rPr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49241B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99"/>
    <w:qFormat/>
    <w:rsid w:val="00315BE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rsid w:val="0048530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48530F"/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FooterChar"/>
    <w:uiPriority w:val="99"/>
    <w:rsid w:val="00D1256D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Pr>
      <w:rFonts w:cs="Times New Roman"/>
      <w:sz w:val="24"/>
      <w:szCs w:val="24"/>
    </w:rPr>
  </w:style>
  <w:style w:type="character" w:styleId="PageNumber">
    <w:name w:val="page number"/>
    <w:basedOn w:val="DefaultParagraphFont"/>
    <w:uiPriority w:val="99"/>
    <w:rsid w:val="00D1256D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6630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jpe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165</TotalTime>
  <Pages>17</Pages>
  <Words>2198</Words>
  <Characters>12529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Радуга Детства</cp:lastModifiedBy>
  <cp:revision>6</cp:revision>
  <dcterms:created xsi:type="dcterms:W3CDTF">2022-04-07T07:32:00Z</dcterms:created>
  <dcterms:modified xsi:type="dcterms:W3CDTF">2022-04-20T05:01:00Z</dcterms:modified>
</cp:coreProperties>
</file>